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3648C8" w:rsidRDefault="003648C8" w:rsidP="0035450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72"/>
          <w:szCs w:val="72"/>
          <w:lang w:bidi="bn-BD"/>
        </w:rPr>
      </w:pPr>
      <w:r w:rsidRPr="003648C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আল্লাহর</w:t>
      </w:r>
      <w:r w:rsidRPr="003648C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35450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ওপর</w:t>
      </w:r>
      <w:r w:rsidRPr="003648C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35450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ঈমান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785C9C" w:rsidP="00785C9C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785C9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الإيمان</w:t>
      </w:r>
      <w:r w:rsidRPr="00785C9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85C9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بالله</w:t>
      </w:r>
      <w:r w:rsidRPr="00785C9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85C9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عز</w:t>
      </w:r>
      <w:r w:rsidRPr="00785C9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85C9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وجل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7C0B69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7C0B69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Pr="007C0B69">
        <w:rPr>
          <w:rFonts w:asciiTheme="majorBidi" w:hAnsiTheme="majorBidi" w:cs="Vrinda" w:hint="cs"/>
          <w:color w:val="808080" w:themeColor="background1" w:themeShade="80"/>
          <w:sz w:val="28"/>
          <w:szCs w:val="28"/>
          <w:cs/>
          <w:lang w:bidi="bn-IN"/>
        </w:rPr>
        <w:t>বাংলা</w:t>
      </w:r>
      <w:r w:rsidRPr="007C0B69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7C0B69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7C0B69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7C0B69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 w:rsidRPr="007C0B69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785C9C" w:rsidRPr="00F92359" w:rsidRDefault="003648C8" w:rsidP="003648C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8"/>
          <w:szCs w:val="48"/>
          <w:lang w:bidi="bn-BD"/>
        </w:rPr>
      </w:pPr>
      <w:r w:rsidRPr="003648C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সানাউল্লাহ</w:t>
      </w:r>
      <w:r w:rsidRPr="003648C8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648C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নজির</w:t>
      </w:r>
      <w:r w:rsidRPr="003648C8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648C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আহমদ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785C9C" w:rsidRPr="00F14B1B" w:rsidRDefault="00785C9C" w:rsidP="00785C9C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ثناء الله نذير أحمد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648C8" w:rsidRDefault="00A03054" w:rsidP="003648C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3648C8" w:rsidRPr="003648C8" w:rsidRDefault="00785C9C" w:rsidP="003648C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38"/>
          <w:szCs w:val="38"/>
          <w:lang w:bidi="bn-BD"/>
        </w:rPr>
      </w:pPr>
      <w:r w:rsidRPr="003648C8">
        <w:rPr>
          <w:rFonts w:ascii="Kalpurush" w:hAnsi="Kalpurush" w:cs="Kalpurush"/>
          <w:color w:val="205B83"/>
          <w:sz w:val="38"/>
          <w:szCs w:val="38"/>
          <w:cs/>
          <w:lang w:bidi="bn-BD"/>
        </w:rPr>
        <w:t>সম্পাদক</w:t>
      </w:r>
      <w:r w:rsidRPr="003648C8">
        <w:rPr>
          <w:rFonts w:ascii="Kalpurush" w:hAnsi="Kalpurush" w:cs="Kalpurush"/>
          <w:color w:val="205B83"/>
          <w:sz w:val="38"/>
          <w:szCs w:val="38"/>
          <w:lang w:bidi="bn-BD"/>
        </w:rPr>
        <w:t>:</w:t>
      </w:r>
    </w:p>
    <w:p w:rsidR="003648C8" w:rsidRPr="003648C8" w:rsidRDefault="00785C9C" w:rsidP="003648C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38"/>
          <w:szCs w:val="38"/>
          <w:lang w:bidi="bn-BD"/>
        </w:rPr>
      </w:pPr>
      <w:r w:rsidRPr="003648C8">
        <w:rPr>
          <w:rFonts w:ascii="Kalpurush" w:hAnsi="Kalpurush" w:cs="Kalpurush"/>
          <w:color w:val="205B83"/>
          <w:sz w:val="38"/>
          <w:szCs w:val="38"/>
          <w:cs/>
          <w:lang w:bidi="bn-BD"/>
        </w:rPr>
        <w:t>মুহাম্মদ শামসুল হক সিদ্দিক</w:t>
      </w:r>
    </w:p>
    <w:p w:rsidR="00785C9C" w:rsidRPr="003648C8" w:rsidRDefault="003648C8" w:rsidP="003648C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38"/>
          <w:szCs w:val="38"/>
          <w:rtl/>
          <w:cs/>
          <w:lang w:bidi="bn-BD"/>
        </w:rPr>
      </w:pPr>
      <w:r w:rsidRPr="003648C8">
        <w:rPr>
          <w:rFonts w:ascii="Kalpurush" w:hAnsi="Kalpurush" w:cs="Kalpurush" w:hint="cs"/>
          <w:color w:val="205B83"/>
          <w:sz w:val="38"/>
          <w:szCs w:val="38"/>
          <w:cs/>
          <w:lang w:bidi="bn-BD"/>
        </w:rPr>
        <w:t>ড. আবু বকর মুহাম্মাদ যাকারিয়া</w:t>
      </w:r>
    </w:p>
    <w:p w:rsidR="003648C8" w:rsidRDefault="00785C9C" w:rsidP="003648C8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مراجعة: </w:t>
      </w:r>
    </w:p>
    <w:p w:rsidR="003648C8" w:rsidRDefault="00354504" w:rsidP="003648C8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محمد شمس الحق </w:t>
      </w:r>
      <w:r w:rsidR="00785C9C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صديق</w:t>
      </w:r>
      <w:r w:rsidR="003648C8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8B3703" w:rsidRPr="003648C8" w:rsidRDefault="003648C8" w:rsidP="003648C8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jc w:val="center"/>
        <w:rPr>
          <w:rFonts w:asciiTheme="majorBidi" w:hAnsiTheme="majorBidi" w:cs="Vrinda"/>
          <w:color w:val="006666"/>
          <w:sz w:val="40"/>
          <w:szCs w:val="40"/>
        </w:rPr>
        <w:sectPr w:rsidR="008B3703" w:rsidRPr="003648C8" w:rsidSect="00054A51">
          <w:headerReference w:type="default" r:id="rId10"/>
          <w:footerReference w:type="default" r:id="rId11"/>
          <w:head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د/ أبو بكر محمد زكريا 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354504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26F2A37" wp14:editId="3DB35EEA">
            <wp:simplePos x="0" y="0"/>
            <wp:positionH relativeFrom="margin">
              <wp:posOffset>1575858</wp:posOffset>
            </wp:positionH>
            <wp:positionV relativeFrom="paragraph">
              <wp:posOffset>90805</wp:posOffset>
            </wp:positionV>
            <wp:extent cx="2661920" cy="4727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47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C9C" w:rsidRPr="00785C9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আল্লাহর</w:t>
      </w:r>
      <w:r w:rsidR="00785C9C" w:rsidRPr="00785C9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5450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ওপর ঈমান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785C9C" w:rsidRPr="002920C0" w:rsidRDefault="00785C9C" w:rsidP="003648C8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</w:rPr>
      </w:pP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</w:t>
      </w:r>
      <w:r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Kalpurush"/>
          <w:color w:val="000000"/>
          <w:cs/>
          <w:lang w:bidi="bn-IN"/>
        </w:rPr>
        <w:t>আলা</w:t>
      </w:r>
      <w:r>
        <w:rPr>
          <w:rFonts w:ascii="Tahoma" w:hAnsi="SolaimanLipi" w:cs="Kalpurush"/>
          <w:color w:val="000000"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বান্দাদেরকে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অঢেল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অনুকম্পায়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ঢেকে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রেখেছেন।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জলে</w:t>
      </w:r>
      <w:r w:rsidRPr="002920C0">
        <w:rPr>
          <w:rFonts w:ascii="Tahoma" w:hAnsi="SolaimanLipi" w:cs="mylotas"/>
          <w:color w:val="000000"/>
          <w:cs/>
          <w:lang w:bidi="bn-IN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স্থলে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শরীর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পরিপার্শ্বে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তথা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সমগ্র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পৃথিবীতে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প্রকাশ্য</w:t>
      </w:r>
      <w:r>
        <w:rPr>
          <w:rFonts w:ascii="Tahoma" w:hAnsi="SolaimanLipi" w:cs="Kalpurush" w:hint="cs"/>
          <w:color w:val="000000"/>
          <w:cs/>
          <w:lang w:bidi="bn-BD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অপ্রকাশ্য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অসংখ্য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3648C8">
        <w:rPr>
          <w:rFonts w:ascii="Tahoma" w:hAnsi="SolaimanLipi" w:cs="Kalpurush"/>
          <w:color w:val="000000"/>
          <w:cs/>
          <w:lang w:bidi="bn-IN"/>
        </w:rPr>
        <w:t>ন</w:t>
      </w:r>
      <w:r w:rsidR="003648C8">
        <w:rPr>
          <w:rFonts w:ascii="Tahoma" w:hAnsi="SolaimanLipi" w:cs="Kalpurush" w:hint="cs"/>
          <w:color w:val="000000"/>
          <w:cs/>
          <w:lang w:bidi="bn-BD"/>
        </w:rPr>
        <w:t>ি‘আ</w:t>
      </w:r>
      <w:r w:rsidRPr="002920C0">
        <w:rPr>
          <w:rFonts w:ascii="Tahoma" w:hAnsi="SolaimanLipi" w:cs="Kalpurush"/>
          <w:color w:val="000000"/>
          <w:cs/>
          <w:lang w:bidi="bn-IN"/>
        </w:rPr>
        <w:t>মত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ছড়িয়ে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দিয়েছেন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</w:t>
      </w:r>
      <w:r w:rsidR="00354504">
        <w:rPr>
          <w:rFonts w:ascii="Tahoma" w:hAnsi="SolaimanLipi" w:cs="Kalpurush" w:hint="cs"/>
          <w:color w:val="000000"/>
          <w:cs/>
          <w:lang w:bidi="bn-BD"/>
        </w:rPr>
        <w:t>া</w:t>
      </w:r>
      <w:r w:rsidRPr="002920C0">
        <w:rPr>
          <w:rFonts w:ascii="Tahoma" w:hAnsi="SolaimanLipi" w:cs="Kalpurush"/>
          <w:color w:val="000000"/>
          <w:cs/>
          <w:lang w:bidi="bn-IN"/>
        </w:rPr>
        <w:t>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কল্যাণে।</w:t>
      </w:r>
      <w:r w:rsidRPr="002920C0">
        <w:rPr>
          <w:rFonts w:ascii="Tahoma" w:hAnsi="SolaimanLipi" w:cs="mylotas"/>
          <w:color w:val="000000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আল্লাহ তা‘আলা বলেন</w:t>
      </w:r>
      <w:r w:rsidRPr="002920C0">
        <w:rPr>
          <w:rFonts w:ascii="Kalpurush" w:hAnsi="Kalpurush" w:cs="Kalpurush"/>
          <w:color w:val="000000"/>
        </w:rPr>
        <w:t xml:space="preserve">, </w:t>
      </w:r>
    </w:p>
    <w:p w:rsidR="00785C9C" w:rsidRPr="0054070F" w:rsidRDefault="00785C9C" w:rsidP="00354504">
      <w:pPr>
        <w:pStyle w:val="NormalWeb"/>
        <w:shd w:val="clear" w:color="auto" w:fill="FFFFFF"/>
        <w:bidi/>
        <w:spacing w:before="82" w:after="82"/>
        <w:rPr>
          <w:rFonts w:ascii="KFGQPC Uthman Taha Naskh" w:hAnsi="KFGQPC Uthman Taha Naskh" w:cs="Vrinda"/>
          <w:color w:val="008000"/>
          <w:szCs w:val="30"/>
          <w:rtl/>
          <w:cs/>
          <w:lang w:bidi="bn-BD"/>
        </w:rPr>
      </w:pPr>
      <w:r w:rsidRPr="002920C0">
        <w:rPr>
          <w:rFonts w:cs="mylotas"/>
          <w:color w:val="000000"/>
        </w:rPr>
        <w:t> </w:t>
      </w: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أَلَمۡ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تَرَوۡاْ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أَنَّ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ٱللَّهَ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سَخَّرَ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لَكُم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مَّا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فِي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ٱلسَّمَٰوَٰتِ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وَمَا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فِي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ٱلۡأَرۡضِ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وَأَسۡبَغَ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عَلَيۡكُمۡ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نِعَمَهُۥ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ظَٰهِرَةٗ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وَبَاطِنَةٗۗ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لقمان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٢٠</w:t>
      </w:r>
      <w:r>
        <w:rPr>
          <w:rFonts w:ascii="KFGQPC Uthman Taha Naskh" w:cs="KFGQPC Uthman Taha Naskh"/>
          <w:color w:val="008000"/>
          <w:rtl/>
        </w:rPr>
        <w:t>]</w:t>
      </w:r>
    </w:p>
    <w:p w:rsidR="003648C8" w:rsidRDefault="00785C9C" w:rsidP="00354504">
      <w:pPr>
        <w:pStyle w:val="NormalWeb"/>
        <w:shd w:val="clear" w:color="auto" w:fill="FFFFFF"/>
        <w:spacing w:before="82" w:after="82"/>
        <w:jc w:val="both"/>
        <w:rPr>
          <w:rFonts w:ascii="Tahoma" w:hAnsi="SolaimanLipi" w:cs="Vrinda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তোমরা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দেখ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নভোমণ্ডল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ভূ</w:t>
      </w:r>
      <w:r w:rsidRPr="002920C0">
        <w:rPr>
          <w:rFonts w:ascii="Tahoma" w:hAnsi="SolaimanLipi" w:cs="mylotas"/>
          <w:color w:val="000000"/>
          <w:cs/>
          <w:lang w:bidi="bn-IN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মণ্ডলে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কিছু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আছে</w:t>
      </w:r>
      <w:r w:rsidRPr="002920C0">
        <w:rPr>
          <w:rFonts w:ascii="Tahoma" w:hAnsi="SolaimanLipi" w:cs="mylotas"/>
          <w:color w:val="000000"/>
        </w:rPr>
        <w:t xml:space="preserve"> </w:t>
      </w:r>
      <w:r w:rsidR="00354504"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="00354504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354504" w:rsidRPr="002920C0">
        <w:rPr>
          <w:rFonts w:ascii="Tahoma" w:hAnsi="SolaimanLipi" w:cs="Kalpurush"/>
          <w:color w:val="000000"/>
          <w:cs/>
          <w:lang w:bidi="bn-IN"/>
        </w:rPr>
        <w:t>তা</w:t>
      </w:r>
      <w:r w:rsidR="00354504">
        <w:rPr>
          <w:rFonts w:ascii="Tahoma" w:hAnsi="SolaimanLipi" w:cs="Kalpurush" w:hint="cs"/>
          <w:color w:val="000000"/>
          <w:cs/>
          <w:lang w:bidi="bn-BD"/>
        </w:rPr>
        <w:t>‘</w:t>
      </w:r>
      <w:r w:rsidR="00354504" w:rsidRPr="002920C0">
        <w:rPr>
          <w:rFonts w:ascii="Tahoma" w:hAnsi="SolaimanLipi" w:cs="Kalpurush" w:hint="cs"/>
          <w:color w:val="000000"/>
          <w:cs/>
          <w:lang w:bidi="bn-IN"/>
        </w:rPr>
        <w:t>আ</w:t>
      </w:r>
      <w:r w:rsidR="00354504" w:rsidRPr="002920C0">
        <w:rPr>
          <w:rFonts w:ascii="Tahoma" w:hAnsi="SolaimanLipi" w:cs="Kalpurush"/>
          <w:color w:val="000000"/>
          <w:cs/>
          <w:lang w:bidi="bn-IN"/>
        </w:rPr>
        <w:t>লা</w:t>
      </w:r>
      <w:r w:rsidR="00354504">
        <w:rPr>
          <w:rFonts w:ascii="Tahoma" w:hAnsi="SolaimanLipi" w:cs="Kalpurush" w:hint="cs"/>
          <w:color w:val="000000"/>
          <w:cs/>
          <w:lang w:bidi="bn-BD"/>
        </w:rPr>
        <w:t xml:space="preserve"> তার</w:t>
      </w:r>
      <w:r w:rsidR="00354504">
        <w:rPr>
          <w:rFonts w:ascii="Tahoma" w:hAnsi="SolaimanLipi" w:cs="Arial Unicode MS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সবই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তোমাদের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অধীনস্ত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দিয়েছেন</w:t>
      </w:r>
      <w:r>
        <w:rPr>
          <w:rFonts w:ascii="Kalpurush" w:hAnsi="Kalpurush" w:cs="Kalpurush"/>
          <w:color w:val="000000"/>
        </w:rPr>
        <w:t>,</w:t>
      </w:r>
      <w:r w:rsidR="00354504">
        <w:rPr>
          <w:rFonts w:ascii="Kalpurush" w:hAnsi="Kalpurush" w:cs="Kalpurush" w:hint="cs"/>
          <w:color w:val="000000"/>
          <w:cs/>
          <w:lang w:bidi="bn-BD"/>
        </w:rPr>
        <w:t xml:space="preserve"> আর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তোমাদের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প্রতি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প্রকাশ্য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অপ্রকাশ্য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ি</w:t>
      </w:r>
      <w:r w:rsidR="003648C8">
        <w:rPr>
          <w:rFonts w:ascii="Tahoma" w:hAnsi="SolaimanLipi" w:cs="Kalpurush" w:hint="cs"/>
          <w:color w:val="000000"/>
          <w:cs/>
          <w:lang w:bidi="bn-BD"/>
        </w:rPr>
        <w:t>‘আ</w:t>
      </w:r>
      <w:r w:rsidRPr="002920C0">
        <w:rPr>
          <w:rFonts w:ascii="Tahoma" w:hAnsi="SolaimanLipi" w:cs="Kalpurush"/>
          <w:color w:val="000000"/>
          <w:cs/>
          <w:lang w:bidi="bn-IN"/>
        </w:rPr>
        <w:t>মতসমূহ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পরিপূর্ণ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দিয়েছেন।</w:t>
      </w:r>
      <w:r>
        <w:rPr>
          <w:rFonts w:ascii="Tahoma" w:hAnsi="SolaimanLipi" w:cs="Kalpurush" w:hint="cs"/>
          <w:color w:val="000000"/>
          <w:cs/>
          <w:lang w:bidi="bn-BD"/>
        </w:rPr>
        <w:t>”</w:t>
      </w:r>
      <w:r w:rsidRPr="002920C0">
        <w:rPr>
          <w:rFonts w:ascii="Tahoma" w:hAnsi="SolaimanLipi" w:cs="mylotas" w:hint="cs"/>
          <w:color w:val="000000"/>
          <w:cs/>
          <w:lang w:bidi="bn-IN"/>
        </w:rPr>
        <w:t xml:space="preserve"> </w:t>
      </w:r>
      <w:r>
        <w:rPr>
          <w:rFonts w:ascii="Tahoma" w:hAnsi="SolaimanLipi" w:cs="Kalpurush" w:hint="cs"/>
          <w:color w:val="000000"/>
          <w:cs/>
          <w:lang w:bidi="bn-BD"/>
        </w:rPr>
        <w:t>[</w:t>
      </w:r>
      <w:r w:rsidRPr="002920C0">
        <w:rPr>
          <w:rFonts w:ascii="Tahoma" w:hAnsi="SolaimanLipi" w:cs="Kalpurush"/>
          <w:color w:val="000000"/>
          <w:cs/>
          <w:lang w:bidi="bn-IN"/>
        </w:rPr>
        <w:t>সূরা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লুকমান</w:t>
      </w:r>
      <w:r w:rsidR="003648C8">
        <w:rPr>
          <w:rFonts w:ascii="Tahoma" w:hAnsi="SolaimanLipi" w:cs="Kalpurush" w:hint="cs"/>
          <w:color w:val="000000"/>
          <w:cs/>
          <w:lang w:bidi="bn-BD"/>
        </w:rPr>
        <w:t>, আয়াত</w:t>
      </w:r>
      <w:r w:rsidRPr="002920C0">
        <w:rPr>
          <w:rFonts w:ascii="Tahoma" w:hAnsi="SolaimanLipi" w:cs="mylotas"/>
          <w:color w:val="000000"/>
          <w:cs/>
          <w:lang w:bidi="bn-IN"/>
        </w:rPr>
        <w:t>:</w:t>
      </w:r>
      <w:r>
        <w:rPr>
          <w:rFonts w:ascii="Tahoma" w:hAnsi="SolaimanLipi" w:cs="Vrinda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২০</w:t>
      </w:r>
      <w:r>
        <w:rPr>
          <w:rFonts w:ascii="Tahoma" w:hAnsi="SolaimanLipi" w:cs="Kalpurush" w:hint="cs"/>
          <w:color w:val="000000"/>
          <w:cs/>
          <w:lang w:bidi="bn-BD"/>
        </w:rPr>
        <w:t>]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</w:p>
    <w:p w:rsidR="00785C9C" w:rsidRPr="0054070F" w:rsidRDefault="003648C8" w:rsidP="003648C8">
      <w:pPr>
        <w:pStyle w:val="NormalWeb"/>
        <w:shd w:val="clear" w:color="auto" w:fill="FFFFFF"/>
        <w:spacing w:before="82" w:after="82"/>
        <w:jc w:val="both"/>
        <w:rPr>
          <w:rFonts w:ascii="Tahoma" w:hAnsi="Tahoma" w:cs="Vrinda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অন্যত্র বলেন</w:t>
      </w:r>
      <w:r w:rsidR="00785C9C">
        <w:rPr>
          <w:rFonts w:ascii="Tahoma" w:hAnsi="SolaimanLipi" w:cs="Kalpurush" w:hint="cs"/>
          <w:color w:val="000000"/>
          <w:cs/>
          <w:lang w:bidi="bn-BD"/>
        </w:rPr>
        <w:t xml:space="preserve">, </w:t>
      </w:r>
    </w:p>
    <w:p w:rsidR="00785C9C" w:rsidRPr="0054070F" w:rsidRDefault="00785C9C" w:rsidP="00785C9C">
      <w:pPr>
        <w:pStyle w:val="NormalWeb"/>
        <w:shd w:val="clear" w:color="auto" w:fill="FFFFFF"/>
        <w:bidi/>
        <w:spacing w:before="82" w:after="82"/>
        <w:rPr>
          <w:rFonts w:ascii="Tahoma" w:hAnsi="Tahoma" w:cs="Vrinda"/>
          <w:color w:val="008000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وَءَاتَىٰكُم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مِّن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كُلِّ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سَأَلۡتُمُوهُۚ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وَإِن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تَعُدُّواْ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نِعۡمَتَ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ٱللَّهِ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تُحۡصُوهَآۗ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إِنَّ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ٱلۡإِنسَٰنَ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لَظَلُومٞ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كَفَّارٞ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٣٤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ابراهيم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٣٤</w:t>
      </w:r>
      <w:r>
        <w:rPr>
          <w:rFonts w:ascii="KFGQPC Uthman Taha Naskh" w:cs="KFGQPC Uthman Taha Naskh"/>
          <w:color w:val="008000"/>
          <w:rtl/>
        </w:rPr>
        <w:t>]</w:t>
      </w:r>
    </w:p>
    <w:p w:rsidR="00785C9C" w:rsidRPr="002920C0" w:rsidRDefault="00785C9C" w:rsidP="003648C8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যা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তোমরা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চেয়েছ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প্রত্যেকটি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থেকেই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তোমাদেরকে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তিনি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দিয়েছেন।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যদি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3648C8">
        <w:rPr>
          <w:rFonts w:ascii="Tahoma" w:hAnsi="SolaimanLipi" w:cs="Kalpurush"/>
          <w:color w:val="000000"/>
          <w:cs/>
          <w:lang w:bidi="bn-IN"/>
        </w:rPr>
        <w:t>ন</w:t>
      </w:r>
      <w:r w:rsidR="003648C8">
        <w:rPr>
          <w:rFonts w:ascii="Tahoma" w:hAnsi="SolaimanLipi" w:cs="Kalpurush" w:hint="cs"/>
          <w:color w:val="000000"/>
          <w:cs/>
          <w:lang w:bidi="bn-BD"/>
        </w:rPr>
        <w:t>ি</w:t>
      </w:r>
      <w:r>
        <w:rPr>
          <w:rFonts w:ascii="Tahoma" w:hAnsi="SolaimanLipi" w:cs="Kalpurush" w:hint="cs"/>
          <w:color w:val="000000"/>
          <w:cs/>
          <w:lang w:bidi="bn-BD"/>
        </w:rPr>
        <w:t>‘আ</w:t>
      </w:r>
      <w:r w:rsidRPr="002920C0">
        <w:rPr>
          <w:rFonts w:ascii="Tahoma" w:hAnsi="SolaimanLipi" w:cs="Kalpurush"/>
          <w:color w:val="000000"/>
          <w:cs/>
          <w:lang w:bidi="bn-IN"/>
        </w:rPr>
        <w:t>মত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হিসেব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দেখ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গুণে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শেষ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করতে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পারবে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নিশ্চয়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ক্ষমাশীল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দয়ালু।</w:t>
      </w:r>
      <w:r>
        <w:rPr>
          <w:rFonts w:ascii="Tahoma" w:hAnsi="SolaimanLipi" w:cs="Kalpurush" w:hint="cs"/>
          <w:color w:val="000000"/>
          <w:cs/>
          <w:lang w:bidi="bn-BD"/>
        </w:rPr>
        <w:t>” [</w:t>
      </w:r>
      <w:r w:rsidRPr="002920C0">
        <w:rPr>
          <w:rFonts w:ascii="Tahoma" w:hAnsi="SolaimanLipi" w:cs="Kalpurush"/>
          <w:color w:val="000000"/>
          <w:cs/>
          <w:lang w:bidi="bn-IN"/>
        </w:rPr>
        <w:t>সূরা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ই</w:t>
      </w:r>
      <w:r w:rsidR="003648C8">
        <w:rPr>
          <w:rFonts w:ascii="Tahoma" w:hAnsi="SolaimanLipi" w:cs="Kalpurush" w:hint="cs"/>
          <w:color w:val="000000"/>
          <w:cs/>
          <w:lang w:bidi="bn-BD"/>
        </w:rPr>
        <w:t>বরা</w:t>
      </w:r>
      <w:r w:rsidRPr="002920C0">
        <w:rPr>
          <w:rFonts w:ascii="Tahoma" w:hAnsi="SolaimanLipi" w:cs="Kalpurush"/>
          <w:color w:val="000000"/>
          <w:cs/>
          <w:lang w:bidi="bn-IN"/>
        </w:rPr>
        <w:t>হীম</w:t>
      </w:r>
      <w:r w:rsidR="003648C8">
        <w:rPr>
          <w:rFonts w:ascii="Tahoma" w:hAnsi="SolaimanLipi" w:cs="Kalpurush" w:hint="cs"/>
          <w:color w:val="000000"/>
          <w:cs/>
          <w:lang w:bidi="bn-BD"/>
        </w:rPr>
        <w:t>, আয়াত</w:t>
      </w:r>
      <w:r w:rsidRPr="002920C0">
        <w:rPr>
          <w:rFonts w:ascii="Tahoma" w:hAnsi="SolaimanLipi" w:cs="mylotas"/>
          <w:color w:val="000000"/>
          <w:cs/>
          <w:lang w:bidi="bn-IN"/>
        </w:rPr>
        <w:t>:</w:t>
      </w:r>
      <w:r w:rsidR="003648C8">
        <w:rPr>
          <w:rFonts w:ascii="Tahoma" w:hAnsi="SolaimanLipi" w:cs="Vrinda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৩৪</w:t>
      </w:r>
      <w:r>
        <w:rPr>
          <w:rFonts w:ascii="Tahoma" w:hAnsi="SolaimanLipi" w:cs="Kalpurush" w:hint="cs"/>
          <w:color w:val="000000"/>
          <w:cs/>
          <w:lang w:bidi="bn-BD"/>
        </w:rPr>
        <w:t>]</w:t>
      </w:r>
      <w:r w:rsidRPr="002920C0">
        <w:rPr>
          <w:rFonts w:ascii="Tahoma" w:hAnsi="SolaimanLipi" w:cs="mylotas"/>
          <w:color w:val="000000"/>
        </w:rPr>
        <w:t xml:space="preserve"> </w:t>
      </w:r>
    </w:p>
    <w:p w:rsidR="00953B33" w:rsidRDefault="00785C9C" w:rsidP="00953B33">
      <w:pPr>
        <w:pStyle w:val="NormalWeb"/>
        <w:shd w:val="clear" w:color="auto" w:fill="FFFFFF"/>
        <w:spacing w:before="82" w:after="82"/>
        <w:jc w:val="both"/>
        <w:rPr>
          <w:rFonts w:ascii="Tahoma" w:hAnsi="SolaimanLipi" w:cs="Kalpurush"/>
          <w:color w:val="000000"/>
          <w:lang w:bidi="bn-BD"/>
        </w:rPr>
      </w:pPr>
      <w:r w:rsidRPr="002920C0">
        <w:rPr>
          <w:rFonts w:ascii="Tahoma" w:hAnsi="SolaimanLipi" w:cs="Kalpurush"/>
          <w:color w:val="000000"/>
          <w:cs/>
          <w:lang w:bidi="bn-IN"/>
        </w:rPr>
        <w:t>তবে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বান্দার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ও</w:t>
      </w:r>
      <w:r w:rsidRPr="002920C0">
        <w:rPr>
          <w:rFonts w:ascii="Tahoma" w:hAnsi="SolaimanLipi" w:cs="Kalpurush"/>
          <w:color w:val="000000"/>
          <w:cs/>
          <w:lang w:bidi="bn-IN"/>
        </w:rPr>
        <w:t>পর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সবচেয়ে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বড়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ি</w:t>
      </w:r>
      <w:r w:rsidR="003648C8">
        <w:rPr>
          <w:rFonts w:ascii="Tahoma" w:hAnsi="SolaimanLipi" w:cs="Kalpurush" w:hint="cs"/>
          <w:color w:val="000000"/>
          <w:cs/>
          <w:lang w:bidi="bn-BD"/>
        </w:rPr>
        <w:t>‘আ</w:t>
      </w:r>
      <w:r w:rsidRPr="002920C0">
        <w:rPr>
          <w:rFonts w:ascii="Tahoma" w:hAnsi="SolaimanLipi" w:cs="Kalpurush"/>
          <w:color w:val="000000"/>
          <w:cs/>
          <w:lang w:bidi="bn-IN"/>
        </w:rPr>
        <w:t>মত</w:t>
      </w:r>
      <w:r w:rsidR="003648C8">
        <w:rPr>
          <w:rFonts w:ascii="Tahoma" w:hAnsi="SolaimanLipi" w:cs="Kalpurush" w:hint="cs"/>
          <w:color w:val="000000"/>
          <w:cs/>
          <w:lang w:bidi="bn-BD"/>
        </w:rPr>
        <w:t xml:space="preserve"> হলো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নবী</w:t>
      </w:r>
      <w:r w:rsidRPr="002920C0">
        <w:rPr>
          <w:rFonts w:ascii="Tahoma" w:hAnsi="SolaimanLipi" w:cs="mylotas"/>
          <w:color w:val="000000"/>
          <w:cs/>
          <w:lang w:bidi="bn-IN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রসূল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প্রেরণ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করা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কিতাব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অবতীর্ণ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ইসলামের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হিদায়াত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দান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করা।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</w:t>
      </w:r>
      <w:r w:rsidR="003648C8">
        <w:rPr>
          <w:rFonts w:ascii="Tahoma" w:hAnsi="SolaimanLipi" w:cs="Kalpurush" w:hint="cs"/>
          <w:color w:val="000000"/>
          <w:cs/>
          <w:lang w:bidi="bn-BD"/>
        </w:rPr>
        <w:t>ি</w:t>
      </w:r>
      <w:r>
        <w:rPr>
          <w:rFonts w:ascii="Tahoma" w:hAnsi="SolaimanLipi" w:cs="Kalpurush" w:hint="cs"/>
          <w:color w:val="000000"/>
          <w:cs/>
          <w:lang w:bidi="bn-BD"/>
        </w:rPr>
        <w:t>‘আম</w:t>
      </w:r>
      <w:r w:rsidRPr="002920C0">
        <w:rPr>
          <w:rFonts w:ascii="Tahoma" w:hAnsi="SolaimanLipi" w:cs="Kalpurush"/>
          <w:color w:val="000000"/>
          <w:cs/>
          <w:lang w:bidi="bn-IN"/>
        </w:rPr>
        <w:t>তের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দাবি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হল</w:t>
      </w:r>
      <w:r>
        <w:rPr>
          <w:rFonts w:ascii="Tahoma" w:hAnsi="SolaimanLipi" w:cs="Kalpurush" w:hint="cs"/>
          <w:color w:val="000000"/>
          <w:cs/>
          <w:lang w:bidi="bn-BD"/>
        </w:rPr>
        <w:t>ো</w:t>
      </w:r>
      <w:r w:rsidR="00953B33">
        <w:rPr>
          <w:rFonts w:ascii="Tahoma" w:hAnsi="SolaimanLipi" w:cs="Kalpurush" w:hint="cs"/>
          <w:color w:val="000000"/>
          <w:cs/>
          <w:lang w:bidi="bn-BD"/>
        </w:rPr>
        <w:t>,</w:t>
      </w:r>
      <w:r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>
        <w:rPr>
          <w:rFonts w:ascii="Tahoma" w:hAnsi="SolaimanLipi" w:cs="Kalpurush"/>
          <w:color w:val="000000"/>
          <w:cs/>
          <w:lang w:bidi="bn-IN"/>
        </w:rPr>
        <w:t>তা</w:t>
      </w:r>
      <w:r>
        <w:rPr>
          <w:rFonts w:ascii="Tahoma" w:hAnsi="SolaimanLipi" w:cs="Kalpurush" w:hint="cs"/>
          <w:color w:val="000000"/>
          <w:cs/>
          <w:lang w:bidi="bn-BD"/>
        </w:rPr>
        <w:t>‘আ</w:t>
      </w:r>
      <w:r w:rsidRPr="002920C0">
        <w:rPr>
          <w:rFonts w:ascii="Tahoma" w:hAnsi="SolaimanLipi" w:cs="Kalpurush"/>
          <w:color w:val="000000"/>
          <w:cs/>
          <w:lang w:bidi="bn-IN"/>
        </w:rPr>
        <w:t>লার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প্রাপ্য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হক</w:t>
      </w:r>
      <w:r>
        <w:rPr>
          <w:rFonts w:ascii="Tahoma" w:hAnsi="SolaimanLipi" w:cs="Kalpurush" w:hint="cs"/>
          <w:color w:val="000000"/>
          <w:cs/>
          <w:lang w:bidi="bn-BD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অধিকার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বিষয়ে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সম্যক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জ্ঞানার্জন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যথাযথভাবে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প্রয়োগের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ব্যাপারে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যত্নবান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হওয়া।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</w:t>
      </w:r>
      <w:r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mylotas" w:hint="cs"/>
          <w:color w:val="000000"/>
          <w:cs/>
          <w:lang w:bidi="bn-IN"/>
        </w:rPr>
        <w:t>‌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আ</w:t>
      </w:r>
      <w:r w:rsidRPr="002920C0">
        <w:rPr>
          <w:rFonts w:ascii="Tahoma" w:hAnsi="SolaimanLipi" w:cs="Kalpurush"/>
          <w:color w:val="000000"/>
          <w:cs/>
          <w:lang w:bidi="bn-IN"/>
        </w:rPr>
        <w:t>লার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গুরুত্বপূর্ণ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হকসমূহের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953B33">
        <w:rPr>
          <w:rFonts w:ascii="Tahoma" w:hAnsi="SolaimanLipi" w:cs="Kalpurush" w:hint="cs"/>
          <w:color w:val="000000"/>
          <w:cs/>
          <w:lang w:bidi="bn-BD"/>
        </w:rPr>
        <w:t>প্রথম</w:t>
      </w:r>
      <w:r w:rsidRPr="002920C0">
        <w:rPr>
          <w:rFonts w:ascii="Tahoma" w:hAnsi="SolaimanLipi" w:cs="Kalpurush"/>
          <w:color w:val="000000"/>
          <w:cs/>
          <w:lang w:bidi="bn-IN"/>
        </w:rPr>
        <w:t>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হল</w:t>
      </w:r>
      <w:r w:rsidR="003648C8">
        <w:rPr>
          <w:rFonts w:ascii="Tahoma" w:hAnsi="SolaimanLipi" w:cs="Kalpurush" w:hint="cs"/>
          <w:color w:val="000000"/>
          <w:cs/>
          <w:lang w:bidi="bn-BD"/>
        </w:rPr>
        <w:t>ো</w:t>
      </w:r>
      <w:r w:rsidR="00953B33">
        <w:rPr>
          <w:rFonts w:ascii="Tahoma" w:hAnsi="SolaimanLipi" w:cs="Kalpurush" w:hint="cs"/>
          <w:color w:val="000000"/>
          <w:cs/>
          <w:lang w:bidi="bn-BD"/>
        </w:rPr>
        <w:t xml:space="preserve">, তার ওপর </w:t>
      </w:r>
      <w:r w:rsidRPr="002920C0">
        <w:rPr>
          <w:rFonts w:ascii="Tahoma" w:hAnsi="SolaimanLipi" w:cs="Kalpurush"/>
          <w:color w:val="000000"/>
          <w:cs/>
          <w:lang w:bidi="bn-IN"/>
        </w:rPr>
        <w:t>ঈমান</w:t>
      </w:r>
      <w:r w:rsidR="00953B33">
        <w:rPr>
          <w:rFonts w:ascii="Tahoma" w:hAnsi="SolaimanLipi" w:cs="Kalpurush" w:hint="cs"/>
          <w:color w:val="000000"/>
          <w:cs/>
          <w:lang w:bidi="bn-BD"/>
        </w:rPr>
        <w:t>;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যা</w:t>
      </w:r>
      <w:r w:rsidRPr="002920C0">
        <w:rPr>
          <w:rFonts w:ascii="Tahoma" w:hAnsi="SolaimanLipi" w:cs="mylotas"/>
          <w:color w:val="000000"/>
        </w:rPr>
        <w:t xml:space="preserve"> </w:t>
      </w:r>
      <w:r w:rsidR="00953B33">
        <w:rPr>
          <w:rFonts w:ascii="Tahoma" w:hAnsi="SolaimanLipi" w:cs="Kalpurush" w:hint="cs"/>
          <w:color w:val="000000"/>
          <w:cs/>
          <w:lang w:bidi="bn-BD"/>
        </w:rPr>
        <w:t>গ্রথিত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হৃদয়ের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গভীরে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এবং</w:t>
      </w:r>
      <w:r w:rsidR="00953B33">
        <w:rPr>
          <w:rFonts w:ascii="Tahoma" w:hAnsi="SolaimanLipi" w:cs="Kalpurush" w:hint="cs"/>
          <w:color w:val="000000"/>
          <w:cs/>
          <w:lang w:bidi="bn-BD"/>
        </w:rPr>
        <w:t xml:space="preserve"> যার </w:t>
      </w:r>
      <w:r w:rsidRPr="002920C0">
        <w:rPr>
          <w:rFonts w:ascii="Tahoma" w:hAnsi="SolaimanLipi" w:cs="Kalpurush"/>
          <w:color w:val="000000"/>
          <w:cs/>
          <w:lang w:bidi="bn-IN"/>
        </w:rPr>
        <w:t>অভিব্যক্তি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খোঁজে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পাবে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বাহ্যিক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আচরণে।</w:t>
      </w:r>
    </w:p>
    <w:p w:rsidR="00785C9C" w:rsidRPr="002920C0" w:rsidRDefault="00785C9C" w:rsidP="00953B33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</w:rPr>
      </w:pPr>
      <w:r w:rsidRPr="002920C0">
        <w:rPr>
          <w:rFonts w:ascii="Tahoma" w:hAnsi="SolaimanLipi" w:cs="mylotas"/>
          <w:color w:val="000000"/>
        </w:rPr>
        <w:t xml:space="preserve"> </w:t>
      </w:r>
    </w:p>
    <w:p w:rsidR="00785C9C" w:rsidRPr="00B86EDA" w:rsidRDefault="00785C9C" w:rsidP="00953B33">
      <w:pPr>
        <w:pStyle w:val="NormalWeb"/>
        <w:shd w:val="clear" w:color="auto" w:fill="FFFFFF"/>
        <w:spacing w:before="82" w:after="82"/>
        <w:jc w:val="center"/>
        <w:rPr>
          <w:rFonts w:ascii="Tahoma" w:hAnsi="Tahoma" w:cs="Vrinda"/>
          <w:color w:val="000000"/>
          <w:lang w:bidi="bn-BD"/>
        </w:rPr>
      </w:pPr>
      <w:r w:rsidRPr="002920C0">
        <w:rPr>
          <w:rStyle w:val="Strong"/>
          <w:rFonts w:ascii="Tahoma" w:hAnsi="SolaimanLipi" w:cs="Kalpurush"/>
          <w:color w:val="800000"/>
          <w:cs/>
          <w:lang w:bidi="bn-IN"/>
        </w:rPr>
        <w:t>আল্লাহ</w:t>
      </w:r>
      <w:r w:rsidRPr="002920C0">
        <w:rPr>
          <w:rStyle w:val="Strong"/>
          <w:rFonts w:ascii="Tahoma" w:hAnsi="SolaimanLipi" w:cs="mylotas"/>
          <w:color w:val="800000"/>
        </w:rPr>
        <w:t xml:space="preserve"> </w:t>
      </w:r>
      <w:r w:rsidRPr="002920C0">
        <w:rPr>
          <w:rStyle w:val="Strong"/>
          <w:rFonts w:ascii="Tahoma" w:hAnsi="SolaimanLipi" w:cs="Kalpurush"/>
          <w:color w:val="800000"/>
          <w:cs/>
          <w:lang w:bidi="bn-IN"/>
        </w:rPr>
        <w:t>তা</w:t>
      </w:r>
      <w:r>
        <w:rPr>
          <w:rStyle w:val="Strong"/>
          <w:rFonts w:ascii="Tahoma" w:hAnsi="SolaimanLipi" w:cs="Kalpurush" w:hint="cs"/>
          <w:color w:val="800000"/>
          <w:cs/>
          <w:lang w:bidi="bn-BD"/>
        </w:rPr>
        <w:t>‘</w:t>
      </w:r>
      <w:r w:rsidRPr="002920C0">
        <w:rPr>
          <w:rStyle w:val="Strong"/>
          <w:rFonts w:ascii="Tahoma" w:hAnsi="SolaimanLipi" w:cs="Kalpurush" w:hint="cs"/>
          <w:color w:val="800000"/>
          <w:cs/>
          <w:lang w:bidi="bn-IN"/>
        </w:rPr>
        <w:t>আ</w:t>
      </w:r>
      <w:r w:rsidRPr="002920C0">
        <w:rPr>
          <w:rStyle w:val="Strong"/>
          <w:rFonts w:ascii="Tahoma" w:hAnsi="SolaimanLipi" w:cs="Kalpurush"/>
          <w:color w:val="800000"/>
          <w:cs/>
          <w:lang w:bidi="bn-IN"/>
        </w:rPr>
        <w:t>লার</w:t>
      </w:r>
      <w:r w:rsidRPr="002920C0">
        <w:rPr>
          <w:rStyle w:val="Strong"/>
          <w:rFonts w:ascii="Tahoma" w:hAnsi="SolaimanLipi" w:cs="mylotas"/>
          <w:color w:val="800000"/>
          <w:cs/>
          <w:lang w:bidi="bn-IN"/>
        </w:rPr>
        <w:t xml:space="preserve"> </w:t>
      </w:r>
      <w:r w:rsidR="00953B33">
        <w:rPr>
          <w:rStyle w:val="Strong"/>
          <w:rFonts w:ascii="Tahoma" w:hAnsi="SolaimanLipi" w:cs="Kalpurush" w:hint="cs"/>
          <w:color w:val="800000"/>
          <w:cs/>
          <w:lang w:bidi="bn-BD"/>
        </w:rPr>
        <w:t>ওপর</w:t>
      </w:r>
      <w:r w:rsidRPr="002920C0">
        <w:rPr>
          <w:rStyle w:val="Strong"/>
          <w:rFonts w:ascii="Tahoma" w:hAnsi="SolaimanLipi" w:cs="mylotas"/>
          <w:color w:val="800000"/>
          <w:cs/>
          <w:lang w:bidi="bn-IN"/>
        </w:rPr>
        <w:t xml:space="preserve"> </w:t>
      </w:r>
      <w:r w:rsidRPr="002920C0">
        <w:rPr>
          <w:rStyle w:val="Strong"/>
          <w:rFonts w:ascii="Tahoma" w:hAnsi="SolaimanLipi" w:cs="Kalpurush"/>
          <w:color w:val="800000"/>
          <w:cs/>
          <w:lang w:bidi="bn-IN"/>
        </w:rPr>
        <w:t>ঈমান</w:t>
      </w:r>
      <w:r w:rsidRPr="002920C0">
        <w:rPr>
          <w:rStyle w:val="Strong"/>
          <w:rFonts w:ascii="Tahoma" w:hAnsi="SolaimanLipi" w:cs="mylotas"/>
          <w:color w:val="800000"/>
          <w:cs/>
          <w:lang w:bidi="bn-IN"/>
        </w:rPr>
        <w:t xml:space="preserve"> </w:t>
      </w:r>
      <w:r w:rsidRPr="002920C0">
        <w:rPr>
          <w:rStyle w:val="Strong"/>
          <w:rFonts w:ascii="Tahoma" w:hAnsi="SolaimanLipi" w:cs="Kalpurush"/>
          <w:color w:val="800000"/>
          <w:cs/>
          <w:lang w:bidi="bn-IN"/>
        </w:rPr>
        <w:t>চারটি</w:t>
      </w:r>
      <w:r w:rsidRPr="002920C0">
        <w:rPr>
          <w:rStyle w:val="Strong"/>
          <w:rFonts w:ascii="Tahoma" w:hAnsi="SolaimanLipi" w:cs="mylotas"/>
          <w:color w:val="800000"/>
          <w:cs/>
          <w:lang w:bidi="bn-IN"/>
        </w:rPr>
        <w:t xml:space="preserve"> </w:t>
      </w:r>
      <w:r w:rsidRPr="002920C0">
        <w:rPr>
          <w:rStyle w:val="Strong"/>
          <w:rFonts w:ascii="Tahoma" w:hAnsi="SolaimanLipi" w:cs="Kalpurush"/>
          <w:color w:val="800000"/>
          <w:cs/>
          <w:lang w:bidi="bn-IN"/>
        </w:rPr>
        <w:t>বিষয়কে</w:t>
      </w:r>
      <w:r w:rsidRPr="002920C0">
        <w:rPr>
          <w:rStyle w:val="Strong"/>
          <w:rFonts w:ascii="Tahoma" w:hAnsi="SolaimanLipi" w:cs="mylotas"/>
          <w:color w:val="800000"/>
          <w:cs/>
          <w:lang w:bidi="bn-IN"/>
        </w:rPr>
        <w:t xml:space="preserve"> </w:t>
      </w:r>
      <w:r w:rsidRPr="002920C0">
        <w:rPr>
          <w:rStyle w:val="Strong"/>
          <w:rFonts w:ascii="Tahoma" w:hAnsi="SolaimanLipi" w:cs="Kalpurush"/>
          <w:color w:val="800000"/>
          <w:cs/>
          <w:lang w:bidi="bn-IN"/>
        </w:rPr>
        <w:t>অ</w:t>
      </w:r>
      <w:r w:rsidR="00953B33">
        <w:rPr>
          <w:rStyle w:val="Strong"/>
          <w:rFonts w:ascii="Tahoma" w:hAnsi="SolaimanLipi" w:cs="Kalpurush" w:hint="cs"/>
          <w:color w:val="800000"/>
          <w:cs/>
          <w:lang w:bidi="bn-BD"/>
        </w:rPr>
        <w:t>ন্তর্ভু</w:t>
      </w:r>
      <w:r w:rsidRPr="002920C0">
        <w:rPr>
          <w:rStyle w:val="Strong"/>
          <w:rFonts w:ascii="Tahoma" w:hAnsi="SolaimanLipi" w:cs="Kalpurush"/>
          <w:color w:val="800000"/>
          <w:cs/>
          <w:lang w:bidi="bn-IN"/>
        </w:rPr>
        <w:t>ক্ত</w:t>
      </w:r>
      <w:r w:rsidRPr="002920C0">
        <w:rPr>
          <w:rStyle w:val="Strong"/>
          <w:rFonts w:ascii="Tahoma" w:hAnsi="SolaimanLipi" w:cs="mylotas"/>
          <w:color w:val="800000"/>
        </w:rPr>
        <w:t xml:space="preserve"> </w:t>
      </w:r>
      <w:r w:rsidRPr="002920C0">
        <w:rPr>
          <w:rStyle w:val="Strong"/>
          <w:rFonts w:ascii="Tahoma" w:hAnsi="SolaimanLipi" w:cs="Kalpurush"/>
          <w:color w:val="800000"/>
          <w:cs/>
          <w:lang w:bidi="bn-IN"/>
        </w:rPr>
        <w:t>করে</w:t>
      </w:r>
      <w:r>
        <w:rPr>
          <w:rStyle w:val="Strong"/>
          <w:rFonts w:ascii="Tahoma" w:hAnsi="SolaimanLipi" w:cs="Kalpurush" w:hint="cs"/>
          <w:color w:val="800000"/>
          <w:cs/>
          <w:lang w:bidi="bn-BD"/>
        </w:rPr>
        <w:t>:</w:t>
      </w:r>
    </w:p>
    <w:p w:rsidR="00785C9C" w:rsidRPr="00B86EDA" w:rsidRDefault="00785C9C" w:rsidP="00953B33">
      <w:pPr>
        <w:pStyle w:val="NormalWeb"/>
        <w:shd w:val="clear" w:color="auto" w:fill="FFFFFF"/>
        <w:spacing w:before="82" w:after="82"/>
        <w:jc w:val="both"/>
        <w:rPr>
          <w:rFonts w:ascii="Tahoma" w:hAnsi="SolaimanLipi" w:cs="Kalpurush"/>
          <w:b/>
          <w:bCs/>
          <w:color w:val="000000"/>
          <w:lang w:bidi="bn-BD"/>
        </w:rPr>
      </w:pPr>
      <w:r w:rsidRPr="00B86EDA">
        <w:rPr>
          <w:rFonts w:ascii="Kalpurush" w:hAnsi="Kalpurush" w:cs="Kalpurush"/>
          <w:b/>
          <w:bCs/>
          <w:color w:val="000000"/>
          <w:cs/>
          <w:lang w:bidi="bn-IN"/>
        </w:rPr>
        <w:t>প্রথমত</w:t>
      </w:r>
      <w:r>
        <w:rPr>
          <w:rFonts w:ascii="Kalpurush" w:hAnsi="Kalpurush" w:cs="Kalpurush" w:hint="cs"/>
          <w:b/>
          <w:bCs/>
          <w:color w:val="000000"/>
          <w:cs/>
          <w:lang w:bidi="bn-BD"/>
        </w:rPr>
        <w:t>:</w:t>
      </w:r>
      <w:r w:rsidRPr="00B86EDA">
        <w:rPr>
          <w:rFonts w:ascii="Tahoma" w:hAnsi="SolaimanLipi" w:cs="mylotas"/>
          <w:b/>
          <w:bCs/>
          <w:color w:val="000000"/>
          <w:cs/>
          <w:lang w:bidi="bn-IN"/>
        </w:rPr>
        <w:t xml:space="preserve"> </w:t>
      </w:r>
      <w:r w:rsidRPr="00B86EDA">
        <w:rPr>
          <w:rFonts w:ascii="Tahoma" w:hAnsi="SolaimanLipi" w:cs="Kalpurush"/>
          <w:b/>
          <w:bCs/>
          <w:color w:val="000000"/>
          <w:cs/>
          <w:lang w:bidi="bn-IN"/>
        </w:rPr>
        <w:t>আল্লাহ</w:t>
      </w:r>
      <w:r w:rsidRPr="00B86EDA">
        <w:rPr>
          <w:rFonts w:ascii="Tahoma" w:hAnsi="SolaimanLipi" w:cs="mylotas"/>
          <w:b/>
          <w:bCs/>
          <w:color w:val="000000"/>
          <w:cs/>
          <w:lang w:bidi="bn-IN"/>
        </w:rPr>
        <w:t xml:space="preserve"> </w:t>
      </w:r>
      <w:r w:rsidRPr="00B86EDA">
        <w:rPr>
          <w:rFonts w:ascii="Tahoma" w:hAnsi="SolaimanLipi" w:cs="Kalpurush"/>
          <w:b/>
          <w:bCs/>
          <w:color w:val="000000"/>
          <w:cs/>
          <w:lang w:bidi="bn-IN"/>
        </w:rPr>
        <w:t>তা</w:t>
      </w:r>
      <w:r w:rsidRPr="00B86EDA">
        <w:rPr>
          <w:rFonts w:ascii="Tahoma" w:hAnsi="SolaimanLipi" w:cs="Kalpurush" w:hint="cs"/>
          <w:b/>
          <w:bCs/>
          <w:color w:val="000000"/>
          <w:cs/>
          <w:lang w:bidi="bn-BD"/>
        </w:rPr>
        <w:t>‘</w:t>
      </w:r>
      <w:r w:rsidRPr="00B86EDA">
        <w:rPr>
          <w:rFonts w:ascii="Tahoma" w:hAnsi="SolaimanLipi" w:cs="Kalpurush" w:hint="cs"/>
          <w:b/>
          <w:bCs/>
          <w:color w:val="000000"/>
          <w:cs/>
          <w:lang w:bidi="bn-IN"/>
        </w:rPr>
        <w:t>আ</w:t>
      </w:r>
      <w:r w:rsidRPr="00B86EDA">
        <w:rPr>
          <w:rFonts w:ascii="Tahoma" w:hAnsi="SolaimanLipi" w:cs="Kalpurush"/>
          <w:b/>
          <w:bCs/>
          <w:color w:val="000000"/>
          <w:cs/>
          <w:lang w:bidi="bn-IN"/>
        </w:rPr>
        <w:t>লার</w:t>
      </w:r>
      <w:r w:rsidRPr="00B86EDA">
        <w:rPr>
          <w:rFonts w:ascii="Tahoma" w:hAnsi="SolaimanLipi" w:cs="mylotas"/>
          <w:b/>
          <w:bCs/>
          <w:color w:val="000000"/>
          <w:cs/>
          <w:lang w:bidi="bn-IN"/>
        </w:rPr>
        <w:t xml:space="preserve"> </w:t>
      </w:r>
      <w:r w:rsidRPr="00B86EDA">
        <w:rPr>
          <w:rFonts w:ascii="Tahoma" w:hAnsi="SolaimanLipi" w:cs="Kalpurush"/>
          <w:b/>
          <w:bCs/>
          <w:color w:val="000000"/>
          <w:cs/>
          <w:lang w:bidi="bn-IN"/>
        </w:rPr>
        <w:t>অস্তিত্বে</w:t>
      </w:r>
      <w:r w:rsidR="00953B33">
        <w:rPr>
          <w:rFonts w:ascii="Tahoma" w:hAnsi="SolaimanLipi" w:cs="Kalpurush" w:hint="cs"/>
          <w:b/>
          <w:bCs/>
          <w:color w:val="000000"/>
          <w:cs/>
          <w:lang w:bidi="bn-BD"/>
        </w:rPr>
        <w:t>র ওপর ঈমান</w:t>
      </w:r>
      <w:r w:rsidRPr="00B86EDA">
        <w:rPr>
          <w:rFonts w:ascii="Tahoma" w:hAnsi="SolaimanLipi" w:cs="Kalpurush" w:hint="cs"/>
          <w:b/>
          <w:bCs/>
          <w:color w:val="000000"/>
          <w:cs/>
          <w:lang w:bidi="bn-BD"/>
        </w:rPr>
        <w:t>:</w:t>
      </w:r>
    </w:p>
    <w:p w:rsidR="00785C9C" w:rsidRDefault="00785C9C" w:rsidP="00785C9C">
      <w:pPr>
        <w:pStyle w:val="NormalWeb"/>
        <w:shd w:val="clear" w:color="auto" w:fill="FFFFFF"/>
        <w:spacing w:before="82" w:after="82"/>
        <w:jc w:val="both"/>
        <w:rPr>
          <w:rFonts w:ascii="Tahoma" w:hAnsi="SolaimanLipi" w:cs="Kalpurush"/>
          <w:color w:val="000000"/>
          <w:lang w:bidi="bn-IN"/>
        </w:rPr>
      </w:pP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আছেন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ছিলেন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থাকবেন।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হৃদয়ের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গভীরে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কঠিনভাবে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</w:t>
      </w:r>
      <w:r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বিশ্বাস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পোষণ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নামই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অস্তিত্বের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প্রতি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বিশ্বাস।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</w:t>
      </w:r>
      <w:r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বিশ্বাস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কোনো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অলীক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ধারণা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প্রসূত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নয়</w:t>
      </w:r>
      <w:r>
        <w:rPr>
          <w:rFonts w:ascii="Tahoma" w:hAnsi="SolaimanLipi" w:cs="Kalpurush" w:hint="cs"/>
          <w:color w:val="000000"/>
          <w:cs/>
          <w:lang w:bidi="bn-BD"/>
        </w:rPr>
        <w:t>;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বরং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পক্ষে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রয়েছে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অসংখ্য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দলীল।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উদাহরণত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</w:t>
      </w:r>
      <w:r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আ</w:t>
      </w:r>
      <w:r w:rsidRPr="002920C0">
        <w:rPr>
          <w:rFonts w:ascii="Tahoma" w:hAnsi="SolaimanLipi" w:cs="Kalpurush"/>
          <w:color w:val="000000"/>
          <w:cs/>
          <w:lang w:bidi="bn-IN"/>
        </w:rPr>
        <w:t>লার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সৃষ্টিজগৎ</w:t>
      </w:r>
      <w:r>
        <w:rPr>
          <w:rFonts w:ascii="Kalpurush" w:hAnsi="Kalpurush" w:cs="Kalpurush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এতে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সক্রিয়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নিখুঁত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পরিচালনা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পদ্ধতি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</w:t>
      </w:r>
      <w:r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আ</w:t>
      </w:r>
      <w:r w:rsidRPr="002920C0">
        <w:rPr>
          <w:rFonts w:ascii="Tahoma" w:hAnsi="SolaimanLipi" w:cs="Kalpurush"/>
          <w:color w:val="000000"/>
          <w:cs/>
          <w:lang w:bidi="bn-IN"/>
        </w:rPr>
        <w:t>লার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অস্তিত্ব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নির্দেশক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বড়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প্রমাণ।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স্রষ্টা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ছাড়া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কোন</w:t>
      </w:r>
      <w:r w:rsidR="001926DC">
        <w:rPr>
          <w:rFonts w:ascii="Tahoma" w:hAnsi="SolaimanLipi" w:cs="Kalpurush" w:hint="cs"/>
          <w:color w:val="000000"/>
          <w:cs/>
          <w:lang w:bidi="bn-BD"/>
        </w:rPr>
        <w:t>ো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কিছুই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নিজেকে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অস্তিত্বে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আনতে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পারে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কেননা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অস্তিত্বের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পূর্বে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প্রতিটি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জিনিসই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থাকে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অবিদ্যমান।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অবিদ্যমান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জিনিসের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পক্ষে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কল্পনাতীত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ব্যাপার।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আকস্মিকভাবে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কোনো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কিছুর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অস্তিত্বে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আসাটাও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অসম্ভব।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কারণ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সংগঠিত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প্রতিটি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বস্তু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সম্পাদিত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প্রতিটি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কাজের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একজন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সংগঠক</w:t>
      </w:r>
      <w:r>
        <w:rPr>
          <w:rFonts w:ascii="Tahoma" w:hAnsi="SolaimanLipi" w:cs="Kalpurush" w:hint="cs"/>
          <w:color w:val="000000"/>
          <w:cs/>
          <w:lang w:bidi="bn-BD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সম্পাদনকারী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থাকা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জরুরি।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সুতরাং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</w:t>
      </w:r>
      <w:r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মহাবিশ্ব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এতে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বিরাজমান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বস্তুসামগ্রী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স্বসৃষ্ট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কোনো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বিষয়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হতে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পারে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অকস্মাৎ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তৈরি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হয়েও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অস্তিত্বে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আসে</w:t>
      </w:r>
      <w:r w:rsidR="003648C8"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এগুলো।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আসা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সম্ভব</w:t>
      </w:r>
      <w:r w:rsidR="00953B33">
        <w:rPr>
          <w:rFonts w:ascii="Tahoma" w:hAnsi="SolaimanLipi" w:cs="Kalpurush" w:hint="cs"/>
          <w:color w:val="000000"/>
          <w:cs/>
          <w:lang w:bidi="bn-BD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নয়।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মহাবিশ্বের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পরিচালনার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3648C8">
        <w:rPr>
          <w:rFonts w:ascii="Tahoma" w:hAnsi="SolaimanLipi" w:cs="Kalpurush"/>
          <w:color w:val="000000"/>
          <w:cs/>
          <w:lang w:bidi="bn-IN"/>
        </w:rPr>
        <w:t>প</w:t>
      </w:r>
      <w:r w:rsidR="003648C8">
        <w:rPr>
          <w:rFonts w:ascii="Tahoma" w:hAnsi="SolaimanLipi" w:cs="Kalpurush" w:hint="cs"/>
          <w:color w:val="000000"/>
          <w:cs/>
          <w:lang w:bidi="bn-BD"/>
        </w:rPr>
        <w:t>ি</w:t>
      </w:r>
      <w:r w:rsidRPr="002920C0">
        <w:rPr>
          <w:rFonts w:ascii="Tahoma" w:hAnsi="SolaimanLipi" w:cs="Kalpurush"/>
          <w:color w:val="000000"/>
          <w:cs/>
          <w:lang w:bidi="bn-IN"/>
        </w:rPr>
        <w:t>ছনে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একজন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সৃষ্টিকর্তা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প্রতিপালক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রয়েছেন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বিষয়টি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অত্যন্ত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পরিস্কার।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সৃষ্টিজগৎ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সমগ্র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বিশালতা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নিয়ে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স্রষ্টার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অস্তিত্বের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প্রমাণ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ঘোষণা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করছে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দ্ব্যর্থহীন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ভাষায়।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স্রষ্টার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অস্তিত্ব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অমোঘ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বাস্তবতা।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বাস্তব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অস্বীকার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করাই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হল</w:t>
      </w:r>
      <w:r w:rsidR="003648C8">
        <w:rPr>
          <w:rFonts w:ascii="Tahoma" w:hAnsi="SolaimanLipi" w:cs="Kalpurush" w:hint="cs"/>
          <w:color w:val="000000"/>
          <w:cs/>
          <w:lang w:bidi="bn-BD"/>
        </w:rPr>
        <w:t>ো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প্রবঞ্চনা।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মহাবিশ্বের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কঠিন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বাস্তবতার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নিরেখেই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আমরা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অস্তিত্বের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প্রতি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বিশ্বাস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রাখতে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বাধ্য।</w:t>
      </w:r>
    </w:p>
    <w:p w:rsidR="00785C9C" w:rsidRPr="00B86EDA" w:rsidRDefault="00785C9C" w:rsidP="00547AC3">
      <w:pPr>
        <w:pStyle w:val="NormalWeb"/>
        <w:keepNext/>
        <w:shd w:val="clear" w:color="auto" w:fill="FFFFFF"/>
        <w:spacing w:before="82" w:after="82"/>
        <w:jc w:val="both"/>
        <w:rPr>
          <w:rFonts w:ascii="Tahoma" w:hAnsi="Tahoma" w:cs="Vrinda"/>
          <w:szCs w:val="30"/>
          <w:lang w:bidi="bn-BD"/>
        </w:rPr>
      </w:pPr>
      <w:r w:rsidRPr="00B86EDA">
        <w:rPr>
          <w:rStyle w:val="Strong"/>
          <w:rFonts w:ascii="Tahoma" w:hAnsi="SolaimanLipi" w:cs="Kalpurush"/>
          <w:cs/>
          <w:lang w:bidi="bn-IN"/>
        </w:rPr>
        <w:lastRenderedPageBreak/>
        <w:t>দ্বিতীয়ত</w:t>
      </w:r>
      <w:r w:rsidR="00953B33">
        <w:rPr>
          <w:rStyle w:val="Strong"/>
          <w:rFonts w:ascii="Tahoma" w:hAnsi="SolaimanLipi" w:cs="Kalpurush" w:hint="cs"/>
          <w:cs/>
          <w:lang w:bidi="bn-BD"/>
        </w:rPr>
        <w:t xml:space="preserve">: আল্লাহর </w:t>
      </w:r>
      <w:r w:rsidRPr="00B86EDA">
        <w:rPr>
          <w:rStyle w:val="Strong"/>
          <w:rFonts w:ascii="Tahoma" w:hAnsi="SolaimanLipi" w:cs="Kalpurush"/>
          <w:cs/>
          <w:lang w:bidi="bn-IN"/>
        </w:rPr>
        <w:t>রুবুবিয়্যাতের</w:t>
      </w:r>
      <w:r w:rsidR="00547AC3">
        <w:rPr>
          <w:rStyle w:val="Strong"/>
          <w:rFonts w:ascii="Tahoma" w:hAnsi="SolaimanLipi" w:cs="Kalpurush" w:hint="cs"/>
          <w:cs/>
          <w:lang w:bidi="bn-BD"/>
        </w:rPr>
        <w:t xml:space="preserve"> ওপর </w:t>
      </w:r>
      <w:r w:rsidRPr="00B86EDA">
        <w:rPr>
          <w:rStyle w:val="Strong"/>
          <w:rFonts w:ascii="Tahoma" w:hAnsi="SolaimanLipi" w:cs="Kalpurush"/>
          <w:cs/>
          <w:lang w:bidi="bn-IN"/>
        </w:rPr>
        <w:t>ঈমান</w:t>
      </w:r>
      <w:r w:rsidRPr="00B86EDA">
        <w:rPr>
          <w:rStyle w:val="Strong"/>
          <w:rFonts w:ascii="Tahoma" w:hAnsi="SolaimanLipi" w:cs="Kalpurush" w:hint="cs"/>
          <w:cs/>
          <w:lang w:bidi="bn-BD"/>
        </w:rPr>
        <w:t>:</w:t>
      </w:r>
    </w:p>
    <w:p w:rsidR="00785C9C" w:rsidRPr="002920C0" w:rsidRDefault="00785C9C" w:rsidP="00785C9C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  <w:lang w:bidi="bn-BD"/>
        </w:rPr>
      </w:pPr>
      <w:r w:rsidRPr="002920C0">
        <w:rPr>
          <w:rFonts w:ascii="Tahoma" w:hAnsi="SolaimanLipi" w:cs="Kalpurush"/>
          <w:color w:val="000000"/>
          <w:cs/>
          <w:lang w:bidi="bn-IN"/>
        </w:rPr>
        <w:t>অর্থাৎ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মালিকানা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একমাত্র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</w:t>
      </w:r>
      <w:r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আ</w:t>
      </w:r>
      <w:r w:rsidRPr="002920C0">
        <w:rPr>
          <w:rFonts w:ascii="Tahoma" w:hAnsi="SolaimanLipi" w:cs="Kalpurush"/>
          <w:color w:val="000000"/>
          <w:cs/>
          <w:lang w:bidi="bn-IN"/>
        </w:rPr>
        <w:t>লার।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তিনিই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পরিচালক</w:t>
      </w:r>
      <w:r>
        <w:rPr>
          <w:rFonts w:ascii="Tahoma" w:hAnsi="SolaimanLipi" w:cs="Kalpurush" w:hint="cs"/>
          <w:color w:val="000000"/>
          <w:cs/>
          <w:lang w:bidi="bn-BD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প্রতিপালক।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তিনি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একাই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আদেশ</w:t>
      </w:r>
      <w:r w:rsidRPr="002920C0">
        <w:rPr>
          <w:rFonts w:ascii="Tahoma" w:hAnsi="SolaimanLipi" w:cs="mylotas"/>
          <w:color w:val="000000"/>
          <w:cs/>
          <w:lang w:bidi="bn-IN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নির্দেশের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অধিপতি।</w:t>
      </w:r>
      <w:r w:rsidR="003648C8">
        <w:rPr>
          <w:rFonts w:ascii="Tahoma" w:hAnsi="SolaimanLipi" w:cs="Kalpurush" w:hint="cs"/>
          <w:color w:val="000000"/>
          <w:cs/>
          <w:lang w:bidi="bn-BD"/>
        </w:rPr>
        <w:t xml:space="preserve"> আল-কুরআনে এসেছে,</w:t>
      </w:r>
    </w:p>
    <w:p w:rsidR="00785C9C" w:rsidRPr="00B86EDA" w:rsidRDefault="00785C9C" w:rsidP="00785C9C">
      <w:pPr>
        <w:pStyle w:val="NormalWeb"/>
        <w:shd w:val="clear" w:color="auto" w:fill="FFFFFF"/>
        <w:bidi/>
        <w:spacing w:before="82" w:after="82"/>
        <w:jc w:val="both"/>
        <w:rPr>
          <w:rFonts w:ascii="Tahoma" w:hAnsi="Tahoma" w:cs="Vrinda"/>
          <w:color w:val="008000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أَلَا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لَهُ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ٱلۡخَلۡقُ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وَٱلۡأَمۡرُۗ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تَبَارَكَ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ٱللَّهُ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رَبُّ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ٱلۡعَٰلَمِينَ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٥٤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الاعراف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٥٤</w:t>
      </w:r>
      <w:r>
        <w:rPr>
          <w:rFonts w:ascii="KFGQPC Uthman Taha Naskh" w:cs="KFGQPC Uthman Taha Naskh"/>
          <w:color w:val="008000"/>
          <w:rtl/>
        </w:rPr>
        <w:t>]</w:t>
      </w:r>
    </w:p>
    <w:p w:rsidR="00785C9C" w:rsidRPr="00311C70" w:rsidRDefault="00785C9C" w:rsidP="00785C9C">
      <w:pPr>
        <w:pStyle w:val="NormalWeb"/>
        <w:shd w:val="clear" w:color="auto" w:fill="FFFFFF"/>
        <w:spacing w:before="82" w:after="82"/>
        <w:jc w:val="both"/>
        <w:rPr>
          <w:rFonts w:ascii="Tahoma" w:hAnsi="SolaimanLipi" w:cs="Kalpurush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শুনে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রাখো</w:t>
      </w:r>
      <w:r w:rsidRPr="002920C0">
        <w:rPr>
          <w:rFonts w:ascii="Kalpurush" w:hAnsi="Kalpurush" w:cs="Kalpurush"/>
          <w:color w:val="000000"/>
        </w:rPr>
        <w:t xml:space="preserve">,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আদেশ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একমাত্র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তাঁরই</w:t>
      </w:r>
      <w:r w:rsidRPr="002920C0">
        <w:rPr>
          <w:rFonts w:ascii="Tahoma" w:hAnsi="SolaimanLipi" w:cs="mylotas"/>
          <w:color w:val="000000"/>
        </w:rPr>
        <w:t xml:space="preserve"> </w:t>
      </w:r>
      <w:r w:rsidRPr="00311C70">
        <w:rPr>
          <w:rFonts w:ascii="Kalpurush" w:hAnsi="Kalpurush" w:cs="Kalpurush"/>
          <w:color w:val="000000"/>
          <w:cs/>
          <w:lang w:bidi="bn-IN"/>
        </w:rPr>
        <w:t>কাজ</w:t>
      </w:r>
      <w:r w:rsidRPr="001926DC">
        <w:rPr>
          <w:rFonts w:ascii="SolaimanLipi" w:hAnsi="SolaimanLipi" w:cs="SolaimanLipi"/>
          <w:color w:val="000000"/>
          <w:szCs w:val="30"/>
          <w:cs/>
          <w:lang w:bidi="hi-IN"/>
        </w:rPr>
        <w:t>।</w:t>
      </w:r>
      <w:r>
        <w:rPr>
          <w:rFonts w:ascii="Kalpurush" w:hAnsi="Kalpurush" w:cs="Kalpurush" w:hint="cs"/>
          <w:color w:val="000000"/>
          <w:szCs w:val="30"/>
          <w:cs/>
          <w:lang w:bidi="bn-BD"/>
        </w:rPr>
        <w:t xml:space="preserve">” </w:t>
      </w:r>
      <w:r w:rsidRPr="00311C70">
        <w:rPr>
          <w:rFonts w:ascii="Kalpurush" w:hAnsi="Kalpurush" w:cs="Kalpurush" w:hint="cs"/>
          <w:color w:val="000000"/>
          <w:cs/>
          <w:lang w:bidi="bn-BD"/>
        </w:rPr>
        <w:t xml:space="preserve">[সূরা </w:t>
      </w:r>
      <w:r w:rsidRPr="00311C70">
        <w:rPr>
          <w:rFonts w:ascii="Tahoma" w:hAnsi="SolaimanLipi" w:cs="Kalpurush"/>
          <w:color w:val="000000"/>
          <w:cs/>
          <w:lang w:bidi="bn-IN"/>
        </w:rPr>
        <w:t>আল</w:t>
      </w:r>
      <w:r w:rsidRPr="00311C70">
        <w:rPr>
          <w:rFonts w:ascii="Tahoma" w:hAnsi="SolaimanLipi" w:cs="Vrinda" w:hint="cs"/>
          <w:color w:val="000000"/>
          <w:cs/>
          <w:lang w:bidi="bn-BD"/>
        </w:rPr>
        <w:t>-</w:t>
      </w:r>
      <w:r w:rsidRPr="00311C70">
        <w:rPr>
          <w:rFonts w:ascii="Tahoma" w:hAnsi="SolaimanLipi" w:cs="Kalpurush"/>
          <w:color w:val="000000"/>
          <w:cs/>
          <w:lang w:bidi="bn-IN"/>
        </w:rPr>
        <w:t>আ</w:t>
      </w:r>
      <w:r w:rsidR="00547AC3">
        <w:rPr>
          <w:rFonts w:ascii="Tahoma" w:hAnsi="SolaimanLipi" w:cs="Kalpurush" w:hint="cs"/>
          <w:color w:val="000000"/>
          <w:cs/>
          <w:lang w:bidi="bn-BD"/>
        </w:rPr>
        <w:t>‘</w:t>
      </w:r>
      <w:r w:rsidRPr="00311C70">
        <w:rPr>
          <w:rFonts w:ascii="Tahoma" w:hAnsi="SolaimanLipi" w:cs="Kalpurush"/>
          <w:color w:val="000000"/>
          <w:cs/>
          <w:lang w:bidi="bn-IN"/>
        </w:rPr>
        <w:t>রাফ</w:t>
      </w:r>
      <w:r w:rsidR="003648C8">
        <w:rPr>
          <w:rFonts w:ascii="Tahoma" w:hAnsi="SolaimanLipi" w:cs="Kalpurush" w:hint="cs"/>
          <w:color w:val="000000"/>
          <w:cs/>
          <w:lang w:bidi="bn-BD"/>
        </w:rPr>
        <w:t>, আয়াত</w:t>
      </w:r>
      <w:r w:rsidRPr="003648C8">
        <w:rPr>
          <w:rFonts w:ascii="Kalpurush" w:hAnsi="Kalpurush" w:cs="Kalpurush"/>
          <w:color w:val="000000"/>
          <w:cs/>
          <w:lang w:bidi="bn-IN"/>
        </w:rPr>
        <w:t>:</w:t>
      </w:r>
      <w:r w:rsidR="003648C8" w:rsidRPr="003648C8">
        <w:rPr>
          <w:rFonts w:ascii="Kalpurush" w:hAnsi="Kalpurush" w:cs="Kalpurush"/>
          <w:color w:val="000000"/>
          <w:cs/>
          <w:lang w:bidi="bn-BD"/>
        </w:rPr>
        <w:t xml:space="preserve"> </w:t>
      </w:r>
      <w:r w:rsidRPr="00311C70">
        <w:rPr>
          <w:rFonts w:ascii="Tahoma" w:hAnsi="SolaimanLipi" w:cs="Kalpurush"/>
          <w:color w:val="000000"/>
          <w:cs/>
          <w:lang w:bidi="bn-IN"/>
        </w:rPr>
        <w:t>৫৪</w:t>
      </w:r>
      <w:r w:rsidRPr="00311C70">
        <w:rPr>
          <w:rFonts w:ascii="Tahoma" w:hAnsi="SolaimanLipi" w:cs="Kalpurush" w:hint="cs"/>
          <w:color w:val="000000"/>
          <w:cs/>
          <w:lang w:bidi="bn-BD"/>
        </w:rPr>
        <w:t>]</w:t>
      </w:r>
    </w:p>
    <w:p w:rsidR="00785C9C" w:rsidRPr="002920C0" w:rsidRDefault="003648C8" w:rsidP="00785C9C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অন্যত্র এসেছে,</w:t>
      </w:r>
    </w:p>
    <w:p w:rsidR="00785C9C" w:rsidRPr="00311C70" w:rsidRDefault="00785C9C" w:rsidP="00785C9C">
      <w:pPr>
        <w:pStyle w:val="NormalWeb"/>
        <w:shd w:val="clear" w:color="auto" w:fill="FFFFFF"/>
        <w:bidi/>
        <w:spacing w:before="82" w:after="82"/>
        <w:jc w:val="both"/>
        <w:rPr>
          <w:rFonts w:ascii="KFGQPC Uthman Taha Naskh" w:hAnsi="KFGQPC Uthman Taha Naskh" w:cs="Vrinda"/>
          <w:color w:val="008000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ذَٰلِكُمُ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ٱللَّهُ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رَبُّكُمۡ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لَهُ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ٱلۡمُلۡكُۚ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وَٱلَّذِينَ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تَدۡعُونَ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دُونِهِۦ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يَمۡلِكُونَ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قِطۡمِيرٍ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فاطر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١٣</w:t>
      </w:r>
      <w:r>
        <w:rPr>
          <w:rFonts w:ascii="KFGQPC Uthman Taha Naskh" w:cs="KFGQPC Uthman Taha Naskh"/>
          <w:color w:val="008000"/>
          <w:rtl/>
        </w:rPr>
        <w:t>]</w:t>
      </w:r>
    </w:p>
    <w:p w:rsidR="00785C9C" w:rsidRPr="002920C0" w:rsidRDefault="00785C9C" w:rsidP="003648C8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ইনিই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! </w:t>
      </w:r>
      <w:r w:rsidRPr="002920C0">
        <w:rPr>
          <w:rFonts w:ascii="Tahoma" w:hAnsi="SolaimanLipi" w:cs="Kalpurush"/>
          <w:color w:val="000000"/>
          <w:cs/>
          <w:lang w:bidi="bn-IN"/>
        </w:rPr>
        <w:t>তোমাদের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রব</w:t>
      </w:r>
      <w:r w:rsidRPr="002920C0"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সাম্রাজ্য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তারই।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পরিবর্তে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তোমরা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যাদেরকে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ডাক</w:t>
      </w:r>
      <w:r w:rsidRPr="002920C0">
        <w:rPr>
          <w:rFonts w:ascii="Kalpurush" w:hAnsi="Kalpurush" w:cs="Kalpurush"/>
          <w:color w:val="000000"/>
        </w:rPr>
        <w:t xml:space="preserve">, </w:t>
      </w:r>
      <w:r w:rsidRPr="002920C0">
        <w:rPr>
          <w:rFonts w:ascii="Tahoma" w:hAnsi="SolaimanLipi" w:cs="Kalpurush"/>
          <w:color w:val="000000"/>
          <w:cs/>
          <w:lang w:bidi="bn-IN"/>
        </w:rPr>
        <w:t>তারা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তুচ্ছ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খেজুর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আটির</w:t>
      </w:r>
      <w:r w:rsidR="00547AC3">
        <w:rPr>
          <w:rFonts w:ascii="Tahoma" w:hAnsi="SolaimanLipi" w:cs="Kalpurush" w:hint="cs"/>
          <w:color w:val="000000"/>
          <w:cs/>
          <w:lang w:bidi="bn-BD"/>
        </w:rPr>
        <w:t xml:space="preserve"> আবরনের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মালিক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নয়।</w:t>
      </w:r>
      <w:r>
        <w:rPr>
          <w:rFonts w:ascii="Tahoma" w:hAnsi="SolaimanLipi" w:cs="Kalpurush" w:hint="cs"/>
          <w:color w:val="000000"/>
          <w:cs/>
          <w:lang w:bidi="bn-BD"/>
        </w:rPr>
        <w:t xml:space="preserve">” </w:t>
      </w:r>
      <w:r w:rsidRPr="00311C70">
        <w:rPr>
          <w:rFonts w:ascii="Kalpurush" w:hAnsi="Kalpurush" w:cs="Kalpurush"/>
          <w:color w:val="000000"/>
          <w:cs/>
          <w:lang w:bidi="bn-BD"/>
        </w:rPr>
        <w:t>[</w:t>
      </w:r>
      <w:r w:rsidRPr="00311C70">
        <w:rPr>
          <w:rFonts w:ascii="Kalpurush" w:hAnsi="Kalpurush" w:cs="Kalpurush"/>
          <w:color w:val="000000"/>
          <w:cs/>
          <w:lang w:bidi="bn-IN"/>
        </w:rPr>
        <w:t xml:space="preserve">সূরা </w:t>
      </w:r>
      <w:r w:rsidRPr="00311C70">
        <w:rPr>
          <w:rFonts w:ascii="Kalpurush" w:hAnsi="Kalpurush" w:cs="Kalpurush"/>
          <w:color w:val="000000"/>
          <w:cs/>
          <w:lang w:bidi="bn-BD"/>
        </w:rPr>
        <w:t>আল-</w:t>
      </w:r>
      <w:r w:rsidRPr="00311C70">
        <w:rPr>
          <w:rFonts w:ascii="Kalpurush" w:hAnsi="Kalpurush" w:cs="Kalpurush"/>
          <w:color w:val="000000"/>
          <w:cs/>
          <w:lang w:bidi="bn-IN"/>
        </w:rPr>
        <w:t>ফাত</w:t>
      </w:r>
      <w:r w:rsidRPr="00311C70">
        <w:rPr>
          <w:rFonts w:ascii="Kalpurush" w:hAnsi="Kalpurush" w:cs="Kalpurush"/>
          <w:color w:val="000000"/>
          <w:cs/>
          <w:lang w:bidi="bn-BD"/>
        </w:rPr>
        <w:t>ি</w:t>
      </w:r>
      <w:r w:rsidRPr="00311C70">
        <w:rPr>
          <w:rFonts w:ascii="Kalpurush" w:hAnsi="Kalpurush" w:cs="Kalpurush"/>
          <w:color w:val="000000"/>
          <w:cs/>
          <w:lang w:bidi="bn-IN"/>
        </w:rPr>
        <w:t>র</w:t>
      </w:r>
      <w:r w:rsidR="003648C8">
        <w:rPr>
          <w:rFonts w:ascii="Kalpurush" w:hAnsi="Kalpurush" w:cs="Kalpurush" w:hint="cs"/>
          <w:color w:val="000000"/>
          <w:cs/>
          <w:lang w:bidi="bn-BD"/>
        </w:rPr>
        <w:t>, আয়াত</w:t>
      </w:r>
      <w:r w:rsidRPr="00311C70">
        <w:rPr>
          <w:rFonts w:ascii="Kalpurush" w:hAnsi="Kalpurush" w:cs="Kalpurush"/>
          <w:color w:val="000000"/>
          <w:cs/>
          <w:lang w:bidi="bn-IN"/>
        </w:rPr>
        <w:t>:</w:t>
      </w:r>
      <w:r w:rsidRPr="00311C70">
        <w:rPr>
          <w:rFonts w:ascii="Kalpurush" w:hAnsi="Kalpurush" w:cs="Kalpurush"/>
          <w:color w:val="000000"/>
          <w:cs/>
          <w:lang w:bidi="bn-BD"/>
        </w:rPr>
        <w:t xml:space="preserve"> </w:t>
      </w:r>
      <w:r w:rsidRPr="00311C70">
        <w:rPr>
          <w:rFonts w:ascii="Kalpurush" w:hAnsi="Kalpurush" w:cs="Kalpurush"/>
          <w:color w:val="000000"/>
          <w:cs/>
          <w:lang w:bidi="bn-IN"/>
        </w:rPr>
        <w:t>১৩</w:t>
      </w:r>
      <w:r>
        <w:rPr>
          <w:rFonts w:ascii="Kalpurush" w:hAnsi="Kalpurush" w:cs="Kalpurush" w:hint="cs"/>
          <w:color w:val="000000"/>
          <w:cs/>
          <w:lang w:bidi="bn-BD"/>
        </w:rPr>
        <w:t>]</w:t>
      </w:r>
    </w:p>
    <w:p w:rsidR="00785C9C" w:rsidRPr="00311C70" w:rsidRDefault="00785C9C" w:rsidP="00547AC3">
      <w:pPr>
        <w:pStyle w:val="NormalWeb"/>
        <w:shd w:val="clear" w:color="auto" w:fill="FFFFFF"/>
        <w:spacing w:before="82" w:after="82"/>
        <w:jc w:val="both"/>
        <w:rPr>
          <w:rFonts w:ascii="Tahoma" w:hAnsi="Tahoma" w:cs="Vrinda"/>
          <w:color w:val="000000"/>
          <w:szCs w:val="30"/>
          <w:lang w:bidi="bn-BD"/>
        </w:rPr>
      </w:pP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</w:t>
      </w:r>
      <w:r w:rsidR="003648C8"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আ</w:t>
      </w:r>
      <w:r w:rsidRPr="002920C0">
        <w:rPr>
          <w:rFonts w:ascii="Tahoma" w:hAnsi="SolaimanLipi" w:cs="Kalpurush"/>
          <w:color w:val="000000"/>
          <w:cs/>
          <w:lang w:bidi="bn-IN"/>
        </w:rPr>
        <w:t>লার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রু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বু</w:t>
      </w:r>
      <w:r w:rsidRPr="002920C0">
        <w:rPr>
          <w:rFonts w:ascii="Tahoma" w:hAnsi="SolaimanLipi" w:cs="Kalpurush"/>
          <w:color w:val="000000"/>
          <w:cs/>
          <w:lang w:bidi="bn-IN"/>
        </w:rPr>
        <w:t>বিয়্যাতকে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অস্বীকার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করেছে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পৃথিবীর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ইতিহাসে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এমন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কাউকে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খুঁ</w:t>
      </w:r>
      <w:r w:rsidRPr="002920C0">
        <w:rPr>
          <w:rFonts w:ascii="Tahoma" w:hAnsi="SolaimanLipi" w:cs="Kalpurush"/>
          <w:color w:val="000000"/>
          <w:cs/>
          <w:lang w:bidi="bn-IN"/>
        </w:rPr>
        <w:t>জে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পাওয়া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দুষ্কর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হবে</w:t>
      </w:r>
      <w:r w:rsidR="00547AC3">
        <w:rPr>
          <w:rFonts w:ascii="Tahoma" w:hAnsi="SolaimanLipi" w:cs="Mangal" w:hint="cs"/>
          <w:color w:val="000000"/>
          <w:cs/>
          <w:lang w:bidi="hi-IN"/>
        </w:rPr>
        <w:t xml:space="preserve">। </w:t>
      </w:r>
      <w:r w:rsidRPr="002920C0">
        <w:rPr>
          <w:rFonts w:ascii="Tahoma" w:hAnsi="SolaimanLipi" w:cs="Kalpurush"/>
          <w:color w:val="000000"/>
          <w:cs/>
          <w:lang w:bidi="bn-IN"/>
        </w:rPr>
        <w:t>তবে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এমন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অনেকেই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আছে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জেদ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ধরে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অহঙ্কারবশত</w:t>
      </w:r>
      <w:r w:rsidRPr="002920C0">
        <w:rPr>
          <w:rFonts w:ascii="Tahoma" w:hAnsi="SolaimanLipi" w:cs="mylotas" w:hint="c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নিজের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কথায়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আস্থা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রেখেও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 w:hint="cs"/>
          <w:color w:val="000000"/>
        </w:rPr>
        <w:t xml:space="preserve"> 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তা</w:t>
      </w:r>
      <w:r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আলার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রুবুবিয়্যাতকে</w:t>
      </w:r>
      <w:r w:rsidRPr="002920C0">
        <w:rPr>
          <w:rFonts w:ascii="Tahoma" w:hAnsi="SolaimanLipi" w:cs="mylotas" w:hint="cs"/>
          <w:color w:val="000000"/>
        </w:rPr>
        <w:t xml:space="preserve"> 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অস্বীকার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ধৃষ্টতা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দেখিয়েছে।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যেমন</w:t>
      </w:r>
      <w:r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="003648C8">
        <w:rPr>
          <w:rFonts w:ascii="Tahoma" w:hAnsi="SolaimanLipi" w:cs="Kalpurush"/>
          <w:color w:val="000000"/>
          <w:cs/>
          <w:lang w:bidi="bn-IN"/>
        </w:rPr>
        <w:t>ফ</w:t>
      </w:r>
      <w:r w:rsidR="003648C8">
        <w:rPr>
          <w:rFonts w:ascii="Tahoma" w:hAnsi="SolaimanLipi" w:cs="Kalpurush" w:hint="cs"/>
          <w:color w:val="000000"/>
          <w:cs/>
          <w:lang w:bidi="bn-BD"/>
        </w:rPr>
        <w:t>ি</w:t>
      </w:r>
      <w:r w:rsidRPr="002920C0">
        <w:rPr>
          <w:rFonts w:ascii="Tahoma" w:hAnsi="SolaimanLipi" w:cs="Kalpurush"/>
          <w:color w:val="000000"/>
          <w:cs/>
          <w:lang w:bidi="bn-IN"/>
        </w:rPr>
        <w:t>র</w:t>
      </w:r>
      <w:r w:rsidR="001926DC"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Kalpurush"/>
          <w:color w:val="000000"/>
          <w:cs/>
          <w:lang w:bidi="bn-IN"/>
        </w:rPr>
        <w:t>আউন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সম্প্রদায়কে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বলেছ</w:t>
      </w:r>
      <w:r>
        <w:rPr>
          <w:rFonts w:ascii="Tahoma" w:hAnsi="SolaimanLipi" w:cs="Kalpurush" w:hint="cs"/>
          <w:color w:val="000000"/>
          <w:cs/>
          <w:lang w:bidi="bn-BD"/>
        </w:rPr>
        <w:t>,</w:t>
      </w:r>
    </w:p>
    <w:p w:rsidR="00785C9C" w:rsidRPr="00311C70" w:rsidRDefault="00785C9C" w:rsidP="00785C9C">
      <w:pPr>
        <w:pStyle w:val="NormalWeb"/>
        <w:shd w:val="clear" w:color="auto" w:fill="FFFFFF"/>
        <w:bidi/>
        <w:spacing w:before="82" w:after="82"/>
        <w:jc w:val="both"/>
        <w:rPr>
          <w:rFonts w:ascii="KFGQPC Uthman Taha Naskh" w:hAnsi="KFGQPC Uthman Taha Naskh" w:cs="Vrinda"/>
          <w:color w:val="008000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أَنَا۠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رَبُّكُمُ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ٱلۡأَعۡلَىٰ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النازعات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٢٤</w:t>
      </w:r>
      <w:r>
        <w:rPr>
          <w:rFonts w:ascii="KFGQPC Uthman Taha Naskh" w:cs="KFGQPC Uthman Taha Naskh"/>
          <w:color w:val="008000"/>
          <w:rtl/>
        </w:rPr>
        <w:t>]</w:t>
      </w:r>
    </w:p>
    <w:p w:rsidR="00785C9C" w:rsidRDefault="00785C9C" w:rsidP="003648C8">
      <w:pPr>
        <w:pStyle w:val="NormalWeb"/>
        <w:shd w:val="clear" w:color="auto" w:fill="FFFFFF"/>
        <w:spacing w:before="82" w:after="82"/>
        <w:jc w:val="both"/>
        <w:rPr>
          <w:rFonts w:ascii="Tahoma" w:hAnsi="SolaimanLipi" w:cs="Vrinda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আমিই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তোমাদের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সেরা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রব</w:t>
      </w:r>
      <w:r w:rsidR="00547AC3">
        <w:rPr>
          <w:rFonts w:ascii="Tahoma" w:hAnsi="SolaimanLipi" w:cs="Mangal" w:hint="cs"/>
          <w:color w:val="000000"/>
          <w:cs/>
          <w:lang w:bidi="hi-IN"/>
        </w:rPr>
        <w:t>।</w:t>
      </w:r>
      <w:r>
        <w:rPr>
          <w:rFonts w:ascii="Tahoma" w:hAnsi="SolaimanLipi" w:cs="Kalpurush" w:hint="cs"/>
          <w:color w:val="000000"/>
          <w:cs/>
          <w:lang w:bidi="bn-BD"/>
        </w:rPr>
        <w:t>”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[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সূরা</w:t>
      </w:r>
      <w:r>
        <w:rPr>
          <w:rFonts w:ascii="Tahoma" w:hAnsi="SolaimanLipi" w:cs="Kalpurush" w:hint="cs"/>
          <w:color w:val="000000"/>
          <w:cs/>
          <w:lang w:bidi="bn-BD"/>
        </w:rPr>
        <w:t xml:space="preserve"> আন-</w:t>
      </w:r>
      <w:r w:rsidR="003648C8">
        <w:rPr>
          <w:rFonts w:ascii="Tahoma" w:hAnsi="SolaimanLipi" w:cs="Kalpurush"/>
          <w:color w:val="000000"/>
          <w:cs/>
          <w:lang w:bidi="bn-IN"/>
        </w:rPr>
        <w:t>নায</w:t>
      </w:r>
      <w:r w:rsidR="003648C8">
        <w:rPr>
          <w:rFonts w:ascii="Tahoma" w:hAnsi="SolaimanLipi" w:cs="Kalpurush" w:hint="cs"/>
          <w:color w:val="000000"/>
          <w:cs/>
          <w:lang w:bidi="bn-BD"/>
        </w:rPr>
        <w:t>ি‘</w:t>
      </w:r>
      <w:r w:rsidRPr="002920C0">
        <w:rPr>
          <w:rFonts w:ascii="Tahoma" w:hAnsi="SolaimanLipi" w:cs="Kalpurush"/>
          <w:color w:val="000000"/>
          <w:cs/>
          <w:lang w:bidi="bn-IN"/>
        </w:rPr>
        <w:t>আত</w:t>
      </w:r>
      <w:r w:rsidR="003648C8">
        <w:rPr>
          <w:rFonts w:ascii="Tahoma" w:hAnsi="SolaimanLipi" w:cs="Kalpurush" w:hint="cs"/>
          <w:color w:val="000000"/>
          <w:cs/>
          <w:lang w:bidi="bn-BD"/>
        </w:rPr>
        <w:t>, আয়াত:</w:t>
      </w:r>
      <w:r>
        <w:rPr>
          <w:rFonts w:ascii="Tahoma" w:hAnsi="SolaimanLipi" w:cs="Vrinda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৩৮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] </w:t>
      </w:r>
    </w:p>
    <w:p w:rsidR="00785C9C" w:rsidRPr="002920C0" w:rsidRDefault="00785C9C" w:rsidP="00785C9C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</w:rPr>
      </w:pPr>
      <w:r w:rsidRPr="002920C0">
        <w:rPr>
          <w:rFonts w:ascii="Tahoma" w:hAnsi="SolaimanLipi" w:cs="Kalpurush"/>
          <w:color w:val="000000"/>
          <w:cs/>
          <w:lang w:bidi="bn-IN"/>
        </w:rPr>
        <w:t>সে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আরো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বলেছে</w:t>
      </w:r>
      <w:r w:rsidRPr="002920C0">
        <w:rPr>
          <w:rFonts w:ascii="Kalpurush" w:hAnsi="Kalpurush" w:cs="Kalpurush"/>
          <w:color w:val="000000"/>
        </w:rPr>
        <w:t xml:space="preserve">, </w:t>
      </w:r>
      <w:r w:rsidRPr="002920C0">
        <w:rPr>
          <w:rFonts w:ascii="Tahoma" w:hAnsi="SolaimanLipi" w:cs="mylotas"/>
          <w:color w:val="000000"/>
        </w:rPr>
        <w:t xml:space="preserve"> </w:t>
      </w:r>
    </w:p>
    <w:p w:rsidR="00785C9C" w:rsidRPr="00311C70" w:rsidRDefault="00785C9C" w:rsidP="00785C9C">
      <w:pPr>
        <w:pStyle w:val="NormalWeb"/>
        <w:shd w:val="clear" w:color="auto" w:fill="FFFFFF"/>
        <w:bidi/>
        <w:spacing w:before="82" w:after="82"/>
        <w:jc w:val="both"/>
        <w:rPr>
          <w:rFonts w:ascii="KFGQPC Uthman Taha Naskh" w:hAnsi="KFGQPC Uthman Taha Naskh" w:cs="Vrinda"/>
          <w:color w:val="008000"/>
          <w:szCs w:val="30"/>
          <w:rtl/>
          <w:cs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يَٰٓأَيُّهَا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ٱلۡمَلَأُ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عَلِمۡتُ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لَكُم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مِّنۡ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إِلَٰهٍ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غَيۡرِي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فَأَوۡقِدۡ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لِي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يَٰهَٰمَٰنُ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عَلَى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ٱلطِّينِ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فَٱجۡعَل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لِّي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صَرۡحٗا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لَّعَلِّيٓ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أَطَّلِعُ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إِلَىٰٓ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إِلَٰهِ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مُوسَىٰ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وَإِنِّي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لَأَظُنُّهُۥ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ٱلۡكَٰذِبِينَ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القصص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٣٨</w:t>
      </w:r>
      <w:r>
        <w:rPr>
          <w:rFonts w:ascii="KFGQPC Uthman Taha Naskh" w:cs="KFGQPC Uthman Taha Naskh"/>
          <w:color w:val="008000"/>
          <w:rtl/>
        </w:rPr>
        <w:t>]</w:t>
      </w:r>
    </w:p>
    <w:p w:rsidR="00785C9C" w:rsidRPr="002920C0" w:rsidRDefault="00785C9C" w:rsidP="003648C8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হে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পরিষদবর্গ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আমি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জানি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যে</w:t>
      </w:r>
      <w:r>
        <w:rPr>
          <w:rFonts w:ascii="Tahoma" w:hAnsi="SolaimanLipi" w:cs="Kalpurush" w:hint="cs"/>
          <w:color w:val="000000"/>
          <w:cs/>
          <w:lang w:bidi="bn-BD"/>
        </w:rPr>
        <w:t>,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আমি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ব্যতীত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তোমাদের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কোন</w:t>
      </w:r>
      <w:r>
        <w:rPr>
          <w:rFonts w:ascii="Tahoma" w:hAnsi="SolaimanLipi" w:cs="Kalpurush" w:hint="cs"/>
          <w:color w:val="000000"/>
          <w:cs/>
          <w:lang w:bidi="bn-BD"/>
        </w:rPr>
        <w:t>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উপাস্য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আছে।</w:t>
      </w:r>
      <w:r>
        <w:rPr>
          <w:rFonts w:ascii="Tahoma" w:hAnsi="SolaimanLipi" w:cs="Kalpurush" w:hint="cs"/>
          <w:color w:val="000000"/>
          <w:cs/>
          <w:lang w:bidi="bn-BD"/>
        </w:rPr>
        <w:t>”</w:t>
      </w:r>
      <w:r w:rsidR="003648C8">
        <w:rPr>
          <w:rFonts w:ascii="Tahoma" w:hAnsi="SolaimanLipi" w:cs="Kalpurush" w:hint="cs"/>
          <w:color w:val="000000"/>
          <w:cs/>
          <w:lang w:bidi="bn-BD"/>
        </w:rPr>
        <w:t xml:space="preserve"> [সূরা </w:t>
      </w:r>
      <w:r w:rsidRPr="002920C0">
        <w:rPr>
          <w:rFonts w:ascii="Tahoma" w:hAnsi="SolaimanLipi" w:cs="Kalpurush"/>
          <w:color w:val="000000"/>
          <w:cs/>
          <w:lang w:bidi="bn-IN"/>
        </w:rPr>
        <w:t>আল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কাসাস</w:t>
      </w:r>
      <w:r w:rsidR="003648C8">
        <w:rPr>
          <w:rFonts w:ascii="Tahoma" w:hAnsi="SolaimanLipi" w:cs="Kalpurush" w:hint="cs"/>
          <w:color w:val="000000"/>
          <w:cs/>
          <w:lang w:bidi="bn-BD"/>
        </w:rPr>
        <w:t xml:space="preserve">, আয়াত: </w:t>
      </w:r>
      <w:r w:rsidRPr="002920C0">
        <w:rPr>
          <w:rFonts w:ascii="Tahoma" w:hAnsi="SolaimanLipi" w:cs="Kalpurush"/>
          <w:color w:val="000000"/>
          <w:cs/>
          <w:lang w:bidi="bn-IN"/>
        </w:rPr>
        <w:t>৩৮</w:t>
      </w:r>
      <w:r w:rsidRPr="002920C0">
        <w:rPr>
          <w:rFonts w:ascii="Tahoma" w:hAnsi="SolaimanLipi" w:cs="mylotas"/>
          <w:color w:val="000000"/>
          <w:cs/>
          <w:lang w:bidi="bn-IN"/>
        </w:rPr>
        <w:t>]</w:t>
      </w:r>
    </w:p>
    <w:p w:rsidR="00785C9C" w:rsidRPr="002920C0" w:rsidRDefault="003648C8" w:rsidP="003648C8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</w:rPr>
      </w:pPr>
      <w:r>
        <w:rPr>
          <w:rFonts w:ascii="Tahoma" w:hAnsi="SolaimanLipi" w:cs="Kalpurush"/>
          <w:color w:val="000000"/>
          <w:cs/>
          <w:lang w:bidi="bn-IN"/>
        </w:rPr>
        <w:t>ফ</w:t>
      </w:r>
      <w:r>
        <w:rPr>
          <w:rFonts w:ascii="Tahoma" w:hAnsi="SolaimanLipi" w:cs="Kalpurush" w:hint="cs"/>
          <w:color w:val="000000"/>
          <w:cs/>
          <w:lang w:bidi="bn-BD"/>
        </w:rPr>
        <w:t>ি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র</w:t>
      </w:r>
      <w:r w:rsidR="00785C9C">
        <w:rPr>
          <w:rFonts w:ascii="Tahoma" w:hAnsi="SolaimanLipi" w:cs="Kalpurush" w:hint="cs"/>
          <w:color w:val="000000"/>
          <w:cs/>
          <w:lang w:bidi="bn-BD"/>
        </w:rPr>
        <w:t>‘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আউন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নিজের</w:t>
      </w:r>
      <w:r>
        <w:rPr>
          <w:rFonts w:ascii="Tahoma" w:hAnsi="SolaimanLipi" w:cs="Kalpurush" w:hint="cs"/>
          <w:color w:val="000000"/>
          <w:cs/>
          <w:lang w:bidi="bn-BD"/>
        </w:rPr>
        <w:t xml:space="preserve"> ও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পর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আস্থা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নিয়ে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কথাগুলো</w:t>
      </w:r>
      <w:r w:rsidR="00785C9C" w:rsidRPr="002920C0">
        <w:rPr>
          <w:rFonts w:ascii="Tahoma" w:hAnsi="SolaimanLipi" w:cs="mylotas"/>
          <w:color w:val="000000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বলে</w:t>
      </w:r>
      <w:r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নি</w:t>
      </w:r>
      <w:r>
        <w:rPr>
          <w:rFonts w:ascii="Tahoma" w:hAnsi="SolaimanLipi" w:cs="Mangal" w:hint="cs"/>
          <w:color w:val="000000"/>
          <w:cs/>
          <w:lang w:bidi="hi-IN"/>
        </w:rPr>
        <w:t>।</w:t>
      </w:r>
      <w:r w:rsidR="00785C9C" w:rsidRPr="002920C0">
        <w:rPr>
          <w:rFonts w:ascii="Tahoma" w:hAnsi="SolaimanLipi" w:cs="mylotas"/>
          <w:color w:val="000000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কারণ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তা</w:t>
      </w:r>
      <w:r w:rsidR="00785C9C">
        <w:rPr>
          <w:rFonts w:ascii="Tahoma" w:hAnsi="SolaimanLipi" w:cs="Kalpurush" w:hint="cs"/>
          <w:color w:val="000000"/>
          <w:cs/>
          <w:lang w:bidi="bn-BD"/>
        </w:rPr>
        <w:t>‘</w:t>
      </w:r>
      <w:r w:rsidR="00785C9C" w:rsidRPr="002920C0">
        <w:rPr>
          <w:rFonts w:ascii="Tahoma" w:hAnsi="SolaimanLipi" w:cs="Kalpurush" w:hint="cs"/>
          <w:color w:val="000000"/>
          <w:cs/>
          <w:lang w:bidi="bn-IN"/>
        </w:rPr>
        <w:t>আ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লা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সূরা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আন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>-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নামলে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বলেছেন</w:t>
      </w:r>
      <w:r w:rsidR="00785C9C" w:rsidRPr="002920C0">
        <w:rPr>
          <w:rFonts w:ascii="Kalpurush" w:hAnsi="Kalpurush" w:cs="Kalpurush"/>
          <w:color w:val="000000"/>
        </w:rPr>
        <w:t xml:space="preserve">, </w:t>
      </w:r>
      <w:r w:rsidR="00785C9C" w:rsidRPr="002920C0">
        <w:rPr>
          <w:rFonts w:ascii="Tahoma" w:hAnsi="SolaimanLipi" w:cs="mylotas"/>
          <w:color w:val="000000"/>
        </w:rPr>
        <w:t xml:space="preserve"> </w:t>
      </w:r>
    </w:p>
    <w:p w:rsidR="00785C9C" w:rsidRPr="0054070F" w:rsidRDefault="00547AC3" w:rsidP="00785C9C">
      <w:pPr>
        <w:pStyle w:val="NormalWeb"/>
        <w:shd w:val="clear" w:color="auto" w:fill="FFFFFF"/>
        <w:bidi/>
        <w:spacing w:before="82" w:after="82"/>
        <w:jc w:val="both"/>
        <w:rPr>
          <w:rFonts w:ascii="KFGQPC Uthman Taha Naskh" w:hAnsi="KFGQPC Uthman Taha Naskh" w:cs="KFGQPC Uthman Taha Naskh"/>
          <w:color w:val="008000"/>
        </w:rPr>
      </w:pPr>
      <w:r>
        <w:rPr>
          <w:rFonts w:asciiTheme="minorHAnsi" w:hAnsiTheme="minorHAnsi" w:cs="KFGQPC Uthman Taha Naskh" w:hint="cs"/>
          <w:color w:val="008000"/>
          <w:rtl/>
        </w:rPr>
        <w:t>﴿</w:t>
      </w:r>
      <w:r w:rsidR="00785C9C" w:rsidRPr="0054070F">
        <w:rPr>
          <w:rFonts w:ascii="KFGQPC Uthman Taha Naskh" w:hAnsi="KFGQPC Uthman Taha Naskh" w:cs="KFGQPC Uthman Taha Naskh"/>
          <w:color w:val="008000"/>
          <w:rtl/>
        </w:rPr>
        <w:t>وَجَحَدُوا بِهَا وَاسْتَيْقَنَتْهَا أَنْفُسُهُمْ ظُلْمًا وَعُلُوًّا</w:t>
      </w:r>
      <w:r>
        <w:rPr>
          <w:rFonts w:asciiTheme="minorHAnsi" w:hAnsiTheme="minorHAnsi" w:cs="KFGQPC Uthman Taha Naskh" w:hint="cs"/>
          <w:color w:val="008000"/>
          <w:rtl/>
        </w:rPr>
        <w:t>﴾</w:t>
      </w:r>
      <w:r w:rsidR="00785C9C" w:rsidRPr="0054070F">
        <w:rPr>
          <w:rFonts w:ascii="KFGQPC Uthman Taha Naskh" w:hAnsi="KFGQPC Uthman Taha Naskh" w:cs="KFGQPC Uthman Taha Naskh"/>
          <w:color w:val="008000"/>
          <w:rtl/>
        </w:rPr>
        <w:t xml:space="preserve">. سورة النمل :14 </w:t>
      </w:r>
    </w:p>
    <w:p w:rsidR="00785C9C" w:rsidRDefault="00785C9C" w:rsidP="003648C8">
      <w:pPr>
        <w:pStyle w:val="NormalWeb"/>
        <w:shd w:val="clear" w:color="auto" w:fill="FFFFFF"/>
        <w:spacing w:before="82" w:after="82"/>
        <w:jc w:val="both"/>
        <w:rPr>
          <w:rFonts w:ascii="Tahoma" w:hAnsi="SolaimanLipi" w:cs="Vrinda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তারা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অহংকারের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বশবর্তী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হয়ে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দর্শ</w:t>
      </w:r>
      <w:r w:rsidRPr="002920C0">
        <w:rPr>
          <w:rFonts w:ascii="Tahoma" w:hAnsi="SolaimanLipi" w:cs="Kalpurush"/>
          <w:color w:val="000000"/>
          <w:cs/>
          <w:lang w:bidi="bn-IN"/>
        </w:rPr>
        <w:t>নাবলী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প্রত্যাখ্যান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করল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যদিও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অন্তর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এগুলো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সত্য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বলে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বিশ্বাস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করেছিল।</w:t>
      </w:r>
      <w:r>
        <w:rPr>
          <w:rFonts w:ascii="Tahoma" w:hAnsi="SolaimanLipi" w:cs="Kalpurush" w:hint="cs"/>
          <w:color w:val="000000"/>
          <w:cs/>
          <w:lang w:bidi="bn-BD"/>
        </w:rPr>
        <w:t xml:space="preserve">” [সূরা </w:t>
      </w:r>
      <w:r w:rsidRPr="002920C0">
        <w:rPr>
          <w:rFonts w:ascii="Tahoma" w:hAnsi="SolaimanLipi" w:cs="Kalpurush"/>
          <w:color w:val="000000"/>
          <w:cs/>
          <w:lang w:bidi="bn-IN"/>
        </w:rPr>
        <w:t>আন</w:t>
      </w:r>
      <w:r>
        <w:rPr>
          <w:rFonts w:ascii="Tahoma" w:hAnsi="SolaimanLipi" w:cs="Vrinda" w:hint="cs"/>
          <w:color w:val="000000"/>
          <w:cs/>
          <w:lang w:bidi="bn-BD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নামল</w:t>
      </w:r>
      <w:r w:rsidR="003648C8">
        <w:rPr>
          <w:rFonts w:ascii="Tahoma" w:hAnsi="SolaimanLipi" w:cs="Kalpurush" w:hint="cs"/>
          <w:color w:val="000000"/>
          <w:cs/>
          <w:lang w:bidi="bn-BD"/>
        </w:rPr>
        <w:t>, আয়াত:</w:t>
      </w:r>
      <w:r>
        <w:rPr>
          <w:rFonts w:ascii="Tahoma" w:hAnsi="SolaimanLipi" w:cs="Vrinda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১৪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] </w:t>
      </w:r>
      <w:r>
        <w:rPr>
          <w:rFonts w:ascii="Tahoma" w:hAnsi="SolaimanLipi" w:cs="Vrinda" w:hint="cs"/>
          <w:color w:val="000000"/>
          <w:cs/>
          <w:lang w:bidi="bn-BD"/>
        </w:rPr>
        <w:t xml:space="preserve"> </w:t>
      </w:r>
    </w:p>
    <w:p w:rsidR="00785C9C" w:rsidRPr="002920C0" w:rsidRDefault="00785C9C" w:rsidP="00785C9C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</w:rPr>
      </w:pPr>
      <w:r w:rsidRPr="002920C0">
        <w:rPr>
          <w:rFonts w:ascii="Tahoma" w:hAnsi="SolaimanLipi" w:cs="Kalpurush"/>
          <w:color w:val="000000"/>
          <w:cs/>
          <w:lang w:bidi="bn-IN"/>
        </w:rPr>
        <w:t>মূসা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>
        <w:rPr>
          <w:rFonts w:ascii="Tahoma" w:hAnsi="SolaimanLipi" w:cs="Kalpurush" w:hint="cs"/>
          <w:color w:val="000000"/>
          <w:cs/>
          <w:lang w:bidi="bn-IN"/>
        </w:rPr>
        <w:t>আলাইহিস</w:t>
      </w:r>
      <w:r>
        <w:rPr>
          <w:rFonts w:ascii="Tahoma" w:hAnsi="SolaimanLipi" w:cs="Kalpurush"/>
          <w:color w:val="000000"/>
          <w:cs/>
          <w:lang w:bidi="bn-IN"/>
        </w:rPr>
        <w:t xml:space="preserve"> </w:t>
      </w:r>
      <w:r>
        <w:rPr>
          <w:rFonts w:ascii="Tahoma" w:hAnsi="SolaimanLipi" w:cs="Kalpurush" w:hint="cs"/>
          <w:color w:val="000000"/>
          <w:cs/>
          <w:lang w:bidi="bn-IN"/>
        </w:rPr>
        <w:t>সালাম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3648C8">
        <w:rPr>
          <w:rFonts w:ascii="Tahoma" w:hAnsi="SolaimanLipi" w:cs="Kalpurush"/>
          <w:color w:val="000000"/>
          <w:cs/>
          <w:lang w:bidi="bn-IN"/>
        </w:rPr>
        <w:t>ফ</w:t>
      </w:r>
      <w:r w:rsidR="003648C8">
        <w:rPr>
          <w:rFonts w:ascii="Tahoma" w:hAnsi="SolaimanLipi" w:cs="Kalpurush" w:hint="cs"/>
          <w:color w:val="000000"/>
          <w:cs/>
          <w:lang w:bidi="bn-BD"/>
        </w:rPr>
        <w:t>ি</w:t>
      </w:r>
      <w:r w:rsidRPr="002920C0">
        <w:rPr>
          <w:rFonts w:ascii="Tahoma" w:hAnsi="SolaimanLipi" w:cs="Kalpurush"/>
          <w:color w:val="000000"/>
          <w:cs/>
          <w:lang w:bidi="bn-IN"/>
        </w:rPr>
        <w:t>র</w:t>
      </w:r>
      <w:r w:rsidR="003648C8"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Kalpurush"/>
          <w:color w:val="000000"/>
          <w:cs/>
          <w:lang w:bidi="bn-IN"/>
        </w:rPr>
        <w:t>আউনকে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লক্ষ্য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বলেছিলেন</w:t>
      </w:r>
      <w:r w:rsidRPr="002920C0">
        <w:rPr>
          <w:rFonts w:ascii="Kalpurush" w:hAnsi="Kalpurush" w:cs="Kalpurush"/>
          <w:color w:val="000000"/>
        </w:rPr>
        <w:t xml:space="preserve">, </w:t>
      </w:r>
    </w:p>
    <w:p w:rsidR="00785C9C" w:rsidRPr="005F55AE" w:rsidRDefault="00785C9C" w:rsidP="00547AC3">
      <w:pPr>
        <w:pStyle w:val="NormalWeb"/>
        <w:shd w:val="clear" w:color="auto" w:fill="FFFFFF"/>
        <w:bidi/>
        <w:spacing w:before="82" w:after="82"/>
        <w:jc w:val="both"/>
        <w:rPr>
          <w:rFonts w:ascii="KFGQPC Uthman Taha Naskh" w:hAnsi="KFGQPC Uthman Taha Naskh" w:cs="Vrinda"/>
          <w:color w:val="008000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لَقَدۡ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عَلِمۡتَ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مَآ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أَنزَلَ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هَٰٓؤُلَآءِ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إِلَّا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رَبُّ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ٱلسَّمَٰوَٰتِ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وَٱلۡأَرۡضِ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بَصَآئِرَ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وَإِنِّي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لَأَظُنُّكَ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يَٰفِرۡعَوۡنُ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مَثۡبُورٗا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١٠٢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الاسراء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١٠٢</w:t>
      </w:r>
      <w:r>
        <w:rPr>
          <w:rFonts w:ascii="KFGQPC Uthman Taha Naskh" w:cs="KFGQPC Uthman Taha Naskh"/>
          <w:color w:val="008000"/>
          <w:rtl/>
        </w:rPr>
        <w:t>]</w:t>
      </w:r>
    </w:p>
    <w:p w:rsidR="00785C9C" w:rsidRPr="001926DC" w:rsidRDefault="00785C9C" w:rsidP="003648C8">
      <w:pPr>
        <w:pStyle w:val="NormalWeb"/>
        <w:shd w:val="clear" w:color="auto" w:fill="FFFFFF"/>
        <w:spacing w:before="82" w:after="82"/>
        <w:jc w:val="both"/>
        <w:rPr>
          <w:rFonts w:ascii="Kalpurush" w:hAnsi="Kalpurush" w:cs="Kalpurush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তুমি</w:t>
      </w:r>
      <w:r w:rsidR="00547AC3">
        <w:rPr>
          <w:rFonts w:ascii="Tahoma" w:hAnsi="SolaimanLipi" w:cs="Kalpurush" w:hint="cs"/>
          <w:color w:val="000000"/>
          <w:cs/>
          <w:lang w:bidi="bn-BD"/>
        </w:rPr>
        <w:t xml:space="preserve"> অবশ্যই </w:t>
      </w:r>
      <w:r w:rsidRPr="002920C0">
        <w:rPr>
          <w:rFonts w:ascii="Tahoma" w:hAnsi="SolaimanLipi" w:cs="Kalpurush"/>
          <w:color w:val="000000"/>
          <w:cs/>
          <w:lang w:bidi="bn-IN"/>
        </w:rPr>
        <w:t>জান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যে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আসমান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জমিনের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রব</w:t>
      </w:r>
      <w:r w:rsidRPr="002920C0">
        <w:rPr>
          <w:rFonts w:ascii="Tahoma" w:hAnsi="SolaimanLipi" w:cs="Kalpurush"/>
          <w:color w:val="000000"/>
          <w:cs/>
          <w:lang w:bidi="bn-IN"/>
        </w:rPr>
        <w:t>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এসব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নিদর্শনাবলী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প্রত্যক্ষ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প্রমাণ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স্বরূপ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নাযিল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করেছেন।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3648C8">
        <w:rPr>
          <w:rFonts w:ascii="Tahoma" w:hAnsi="SolaimanLipi" w:cs="Kalpurush"/>
          <w:color w:val="000000"/>
          <w:cs/>
          <w:lang w:bidi="bn-IN"/>
        </w:rPr>
        <w:t>ফ</w:t>
      </w:r>
      <w:r w:rsidR="003648C8">
        <w:rPr>
          <w:rFonts w:ascii="Tahoma" w:hAnsi="SolaimanLipi" w:cs="Kalpurush" w:hint="cs"/>
          <w:color w:val="000000"/>
          <w:cs/>
          <w:lang w:bidi="bn-BD"/>
        </w:rPr>
        <w:t>ি</w:t>
      </w:r>
      <w:r w:rsidRPr="002920C0">
        <w:rPr>
          <w:rFonts w:ascii="Tahoma" w:hAnsi="SolaimanLipi" w:cs="Kalpurush"/>
          <w:color w:val="000000"/>
          <w:cs/>
          <w:lang w:bidi="bn-IN"/>
        </w:rPr>
        <w:t>র</w:t>
      </w:r>
      <w:r w:rsidRPr="001926DC">
        <w:rPr>
          <w:rFonts w:ascii="Kalpurush" w:hAnsi="Kalpurush" w:cs="Kalpurush"/>
          <w:color w:val="000000"/>
          <w:cs/>
          <w:lang w:bidi="bn-BD"/>
        </w:rPr>
        <w:t>‘</w:t>
      </w:r>
      <w:r w:rsidRPr="001926DC">
        <w:rPr>
          <w:rFonts w:ascii="Kalpurush" w:hAnsi="Kalpurush" w:cs="Kalpurush"/>
          <w:color w:val="000000"/>
          <w:cs/>
          <w:lang w:bidi="bn-IN"/>
        </w:rPr>
        <w:t>আউন</w:t>
      </w:r>
      <w:r w:rsidRPr="001926DC">
        <w:rPr>
          <w:rFonts w:ascii="Kalpurush" w:hAnsi="Kalpurush" w:cs="Kalpurush"/>
          <w:color w:val="000000"/>
        </w:rPr>
        <w:t xml:space="preserve">, </w:t>
      </w:r>
      <w:r w:rsidR="00547AC3">
        <w:rPr>
          <w:rFonts w:ascii="Kalpurush" w:hAnsi="Kalpurush" w:cs="Kalpurush"/>
          <w:color w:val="000000"/>
          <w:cs/>
          <w:lang w:bidi="bn-IN"/>
        </w:rPr>
        <w:t>আমার ধারণা তুমি ধ্বংস হতে চলেছ</w:t>
      </w:r>
      <w:r w:rsidRPr="001926DC">
        <w:rPr>
          <w:rFonts w:ascii="Kalpurush" w:hAnsi="Kalpurush" w:cs="Kalpurush"/>
          <w:color w:val="000000"/>
          <w:cs/>
          <w:lang w:bidi="bn-BD"/>
        </w:rPr>
        <w:t>”</w:t>
      </w:r>
      <w:r w:rsidR="00547AC3">
        <w:rPr>
          <w:rFonts w:ascii="Kalpurush" w:hAnsi="Kalpurush" w:cs="Mangal" w:hint="cs"/>
          <w:color w:val="000000"/>
          <w:cs/>
          <w:lang w:bidi="hi-IN"/>
        </w:rPr>
        <w:t>।</w:t>
      </w:r>
      <w:r w:rsidRPr="001926DC">
        <w:rPr>
          <w:rFonts w:ascii="Kalpurush" w:hAnsi="Kalpurush" w:cs="Kalpurush"/>
          <w:color w:val="000000"/>
          <w:cs/>
          <w:lang w:bidi="bn-BD"/>
        </w:rPr>
        <w:t xml:space="preserve"> [</w:t>
      </w:r>
      <w:r w:rsidRPr="001926DC">
        <w:rPr>
          <w:rFonts w:ascii="Kalpurush" w:hAnsi="Kalpurush" w:cs="Kalpurush"/>
          <w:color w:val="000000"/>
          <w:cs/>
          <w:lang w:bidi="bn-IN"/>
        </w:rPr>
        <w:t>সূরা আল</w:t>
      </w:r>
      <w:r w:rsidRPr="001926DC">
        <w:rPr>
          <w:rFonts w:ascii="Kalpurush" w:hAnsi="Kalpurush" w:cs="Kalpurush"/>
          <w:color w:val="000000"/>
          <w:cs/>
          <w:lang w:bidi="bn-BD"/>
        </w:rPr>
        <w:t>-ইসরা</w:t>
      </w:r>
      <w:r w:rsidR="003648C8">
        <w:rPr>
          <w:rFonts w:ascii="Kalpurush" w:hAnsi="Kalpurush" w:cs="Kalpurush" w:hint="cs"/>
          <w:color w:val="000000"/>
          <w:cs/>
          <w:lang w:bidi="bn-BD"/>
        </w:rPr>
        <w:t>, আয়াত:</w:t>
      </w:r>
      <w:r w:rsidRPr="001926DC">
        <w:rPr>
          <w:rFonts w:ascii="Kalpurush" w:hAnsi="Kalpurush" w:cs="Kalpurush"/>
          <w:color w:val="000000"/>
          <w:cs/>
          <w:lang w:bidi="bn-BD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>১০২</w:t>
      </w:r>
      <w:r w:rsidRPr="001926DC">
        <w:rPr>
          <w:rFonts w:ascii="Kalpurush" w:hAnsi="Kalpurush" w:cs="Kalpurush"/>
          <w:color w:val="000000"/>
          <w:cs/>
          <w:lang w:bidi="bn-BD"/>
        </w:rPr>
        <w:t>]</w:t>
      </w:r>
    </w:p>
    <w:p w:rsidR="00785C9C" w:rsidRPr="002920C0" w:rsidRDefault="003648C8" w:rsidP="003648C8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  <w:lang w:bidi="bn-BD"/>
        </w:rPr>
      </w:pPr>
      <w:r>
        <w:rPr>
          <w:rFonts w:ascii="Tahoma" w:hAnsi="SolaimanLipi" w:cs="Kalpurush"/>
          <w:color w:val="000000"/>
          <w:cs/>
          <w:lang w:bidi="bn-IN"/>
        </w:rPr>
        <w:t>এ</w:t>
      </w:r>
      <w:r>
        <w:rPr>
          <w:rFonts w:ascii="Tahoma" w:hAnsi="SolaimanLipi" w:cs="Kalpurush" w:hint="cs"/>
          <w:color w:val="000000"/>
          <w:cs/>
          <w:lang w:bidi="bn-BD"/>
        </w:rPr>
        <w:t>তে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প্রমাণিত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হল</w:t>
      </w:r>
      <w:r>
        <w:rPr>
          <w:rFonts w:ascii="Tahoma" w:hAnsi="SolaimanLipi" w:cs="Kalpurush" w:hint="cs"/>
          <w:color w:val="000000"/>
          <w:cs/>
          <w:lang w:bidi="bn-BD"/>
        </w:rPr>
        <w:t>ো যে</w:t>
      </w:r>
      <w:r w:rsidR="00785C9C">
        <w:rPr>
          <w:rFonts w:ascii="Kalpurush" w:hAnsi="Kalpurush" w:cs="Kalpurush"/>
          <w:color w:val="000000"/>
        </w:rPr>
        <w:t>,</w:t>
      </w:r>
      <w:r w:rsidR="00785C9C" w:rsidRPr="002920C0">
        <w:rPr>
          <w:rFonts w:ascii="Tahoma" w:hAnsi="SolaimanLipi" w:cs="mylotas"/>
          <w:color w:val="000000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মুশরিকরা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="00785C9C" w:rsidRPr="002920C0">
        <w:rPr>
          <w:rFonts w:ascii="Tahoma" w:hAnsi="SolaimanLipi" w:cs="mylotas"/>
          <w:color w:val="000000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তা</w:t>
      </w:r>
      <w:r w:rsidR="00785C9C">
        <w:rPr>
          <w:rFonts w:ascii="Tahoma" w:hAnsi="SolaimanLipi" w:cs="Kalpurush" w:hint="cs"/>
          <w:color w:val="000000"/>
          <w:cs/>
          <w:lang w:bidi="bn-BD"/>
        </w:rPr>
        <w:t>‘</w:t>
      </w:r>
      <w:r w:rsidR="00785C9C" w:rsidRPr="002920C0">
        <w:rPr>
          <w:rFonts w:ascii="Tahoma" w:hAnsi="SolaimanLipi" w:cs="Kalpurush" w:hint="cs"/>
          <w:color w:val="000000"/>
          <w:cs/>
          <w:lang w:bidi="bn-IN"/>
        </w:rPr>
        <w:t>আ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লার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উলুহিয়্যাতের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ব্যাপারে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অংশীবাদী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বিশ্বাস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পোষণ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করা</w:t>
      </w:r>
      <w:r w:rsidR="00785C9C" w:rsidRPr="002920C0">
        <w:rPr>
          <w:rFonts w:ascii="Tahoma" w:hAnsi="SolaimanLipi" w:cs="mylotas"/>
          <w:color w:val="000000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সত্ত্বেও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রুবুবিয়্যাতকে</w:t>
      </w:r>
      <w:r w:rsidR="00785C9C" w:rsidRPr="002920C0">
        <w:rPr>
          <w:rFonts w:ascii="Tahoma" w:hAnsi="SolaimanLipi" w:cs="mylotas" w:hint="cs"/>
          <w:color w:val="000000"/>
        </w:rPr>
        <w:t xml:space="preserve"> </w:t>
      </w:r>
      <w:r w:rsidR="00785C9C" w:rsidRPr="002920C0">
        <w:rPr>
          <w:rFonts w:ascii="Tahoma" w:hAnsi="SolaimanLipi" w:cs="Kalpurush" w:hint="cs"/>
          <w:color w:val="000000"/>
          <w:cs/>
          <w:lang w:bidi="bn-IN"/>
        </w:rPr>
        <w:t>স্বীকার</w:t>
      </w:r>
      <w:r w:rsidR="00785C9C" w:rsidRPr="002920C0">
        <w:rPr>
          <w:rFonts w:ascii="Tahoma" w:hAnsi="SolaimanLipi" w:cs="mylotas"/>
          <w:color w:val="000000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করে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নিত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নির্দ্বিধায়।</w:t>
      </w:r>
      <w:r w:rsidR="00785C9C" w:rsidRPr="002920C0">
        <w:rPr>
          <w:rFonts w:ascii="Tahoma" w:hAnsi="SolaimanLipi" w:cs="mylotas"/>
          <w:color w:val="000000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তা</w:t>
      </w:r>
      <w:r w:rsidR="00785C9C">
        <w:rPr>
          <w:rFonts w:ascii="Tahoma" w:hAnsi="SolaimanLipi" w:cs="Kalpurush" w:hint="cs"/>
          <w:color w:val="000000"/>
          <w:cs/>
          <w:lang w:bidi="bn-BD"/>
        </w:rPr>
        <w:t>‘</w:t>
      </w:r>
      <w:r w:rsidR="00785C9C" w:rsidRPr="002920C0">
        <w:rPr>
          <w:rFonts w:ascii="Tahoma" w:hAnsi="SolaimanLipi" w:cs="Kalpurush" w:hint="cs"/>
          <w:color w:val="000000"/>
          <w:cs/>
          <w:lang w:bidi="bn-IN"/>
        </w:rPr>
        <w:t>আ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লা</w:t>
      </w:r>
      <w:r w:rsidR="00785C9C"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785C9C" w:rsidRPr="002920C0">
        <w:rPr>
          <w:rFonts w:ascii="Tahoma" w:hAnsi="SolaimanLipi" w:cs="Kalpurush"/>
          <w:color w:val="000000"/>
          <w:cs/>
          <w:lang w:bidi="bn-IN"/>
        </w:rPr>
        <w:t>বলেন</w:t>
      </w:r>
      <w:r>
        <w:rPr>
          <w:rFonts w:ascii="Tahoma" w:hAnsi="SolaimanLipi" w:cs="Kalpurush" w:hint="cs"/>
          <w:color w:val="000000"/>
          <w:cs/>
          <w:lang w:bidi="bn-BD"/>
        </w:rPr>
        <w:t>,</w:t>
      </w:r>
    </w:p>
    <w:p w:rsidR="00785C9C" w:rsidRPr="0054070F" w:rsidRDefault="00785C9C" w:rsidP="00785C9C">
      <w:pPr>
        <w:pStyle w:val="NormalWeb"/>
        <w:shd w:val="clear" w:color="auto" w:fill="FFFFFF"/>
        <w:bidi/>
        <w:spacing w:before="82" w:after="82"/>
        <w:jc w:val="both"/>
        <w:rPr>
          <w:rFonts w:ascii="KFGQPC Uthman Taha Naskh" w:hAnsi="KFGQPC Uthman Taha Naskh" w:cs="KFGQPC Uthman Taha Naskh"/>
          <w:color w:val="008000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قُل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لِّمَنِ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ٱلۡأَرۡضُ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وَمَن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فِيهَآ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كُنتُمۡ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تَعۡلَمُونَ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٨٤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سَيَقُولُونَ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لِلَّهِۚ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قُلۡ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أَفَلَا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تَذَكَّرُونَ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٨٥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قُلۡ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رَّبُّ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ٱلسَّمَٰوَٰتِ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ٱلسَّبۡعِ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وَرَبُّ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ٱلۡعَرۡشِ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ٱلۡعَظِيمِ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٨٦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سَيَقُولُونَ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لِلَّهِۚ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قُلۡ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أَفَلَا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تَتَّقُونَ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٨٧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قُلۡ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مَنۢ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بِيَدِهِۦ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مَلَكُوتُ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كُلِّ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شَيۡءٖ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وَهُوَ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يُجِيرُ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يُجَارُ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عَلَيۡهِ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كُنتُمۡ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تَعۡلَمُونَ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٨٨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سَيَقُولُونَ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لِلَّهِۚ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قُلۡ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فَأَنَّىٰ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تُسۡحَرُونَ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٨٩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المؤمنون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٨٤،</w:t>
      </w:r>
      <w:r>
        <w:rPr>
          <w:rFonts w:ascii="KFGQPC Uthman Taha Naskh" w:cs="KFGQPC Uthman Taha Naskh"/>
          <w:color w:val="008000"/>
          <w:rtl/>
        </w:rPr>
        <w:t xml:space="preserve">  </w:t>
      </w:r>
      <w:r>
        <w:rPr>
          <w:rFonts w:ascii="KFGQPC Uthman Taha Naskh" w:cs="KFGQPC Uthman Taha Naskh" w:hint="cs"/>
          <w:color w:val="008000"/>
          <w:rtl/>
        </w:rPr>
        <w:t>٨٩</w:t>
      </w:r>
      <w:r>
        <w:rPr>
          <w:rFonts w:ascii="KFGQPC Uthman Taha Naskh" w:cs="KFGQPC Uthman Taha Naskh"/>
          <w:color w:val="008000"/>
          <w:rtl/>
        </w:rPr>
        <w:t>]</w:t>
      </w:r>
      <w:r w:rsidRPr="0054070F">
        <w:rPr>
          <w:rFonts w:ascii="KFGQPC Uthman Taha Naskh" w:hAnsi="KFGQPC Uthman Taha Naskh" w:cs="KFGQPC Uthman Taha Naskh"/>
          <w:color w:val="008000"/>
          <w:rtl/>
        </w:rPr>
        <w:t xml:space="preserve"> </w:t>
      </w:r>
    </w:p>
    <w:p w:rsidR="00785C9C" w:rsidRPr="001926DC" w:rsidRDefault="00785C9C" w:rsidP="00547AC3">
      <w:pPr>
        <w:pStyle w:val="NormalWeb"/>
        <w:shd w:val="clear" w:color="auto" w:fill="FFFFFF"/>
        <w:spacing w:before="82" w:after="82"/>
        <w:jc w:val="both"/>
        <w:rPr>
          <w:rFonts w:ascii="Kalpurush" w:hAnsi="Kalpurush" w:cs="Kalpurush"/>
          <w:color w:val="000000"/>
          <w:lang w:bidi="bn-BD"/>
        </w:rPr>
      </w:pPr>
      <w:r w:rsidRPr="001926DC">
        <w:rPr>
          <w:rFonts w:ascii="Kalpurush" w:hAnsi="Kalpurush" w:cs="Kalpurush"/>
          <w:color w:val="000000"/>
          <w:cs/>
          <w:lang w:bidi="bn-BD"/>
        </w:rPr>
        <w:lastRenderedPageBreak/>
        <w:t>“</w:t>
      </w:r>
      <w:r w:rsidRPr="001926DC">
        <w:rPr>
          <w:rFonts w:ascii="Kalpurush" w:hAnsi="Kalpurush" w:cs="Kalpurush"/>
          <w:color w:val="000000"/>
          <w:cs/>
          <w:lang w:bidi="bn-IN"/>
        </w:rPr>
        <w:t>বলন! পৃথিবী ও এতে যারা আছে</w:t>
      </w:r>
      <w:r w:rsidR="001926DC">
        <w:rPr>
          <w:rFonts w:ascii="Kalpurush" w:hAnsi="Kalpurush" w:cs="Kalpurush"/>
          <w:color w:val="000000"/>
        </w:rPr>
        <w:t>,</w:t>
      </w:r>
      <w:r w:rsidRPr="001926DC">
        <w:rPr>
          <w:rFonts w:ascii="Kalpurush" w:hAnsi="Kalpurush" w:cs="Kalpurush"/>
          <w:color w:val="000000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>তারা কার</w:t>
      </w:r>
      <w:r w:rsidRPr="001926DC">
        <w:rPr>
          <w:rFonts w:ascii="Kalpurush" w:hAnsi="Kalpurush" w:cs="Kalpurush"/>
          <w:color w:val="000000"/>
        </w:rPr>
        <w:t xml:space="preserve">? </w:t>
      </w:r>
      <w:r w:rsidRPr="001926DC">
        <w:rPr>
          <w:rFonts w:ascii="Kalpurush" w:hAnsi="Kalpurush" w:cs="Kalpurush"/>
          <w:color w:val="000000"/>
          <w:cs/>
          <w:lang w:bidi="bn-IN"/>
        </w:rPr>
        <w:t>যদি</w:t>
      </w:r>
      <w:r w:rsidRPr="001926DC">
        <w:rPr>
          <w:rFonts w:ascii="Kalpurush" w:hAnsi="Kalpurush" w:cs="Kalpurush"/>
          <w:color w:val="000000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>তোমরা জান</w:t>
      </w:r>
      <w:r w:rsidR="001926DC">
        <w:rPr>
          <w:rFonts w:ascii="Kalpurush" w:hAnsi="Kalpurush" w:cs="Kalpurush"/>
          <w:color w:val="000000"/>
        </w:rPr>
        <w:t>,</w:t>
      </w:r>
      <w:r w:rsidRPr="001926DC">
        <w:rPr>
          <w:rFonts w:ascii="Kalpurush" w:hAnsi="Kalpurush" w:cs="Kalpurush"/>
          <w:color w:val="000000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>তবে বল</w:t>
      </w:r>
      <w:r w:rsidR="003648C8">
        <w:rPr>
          <w:rFonts w:ascii="Kalpurush" w:hAnsi="Kalpurush" w:cs="Kalpurush" w:hint="cs"/>
          <w:color w:val="000000"/>
          <w:cs/>
          <w:lang w:bidi="bn-BD"/>
        </w:rPr>
        <w:t>ো</w:t>
      </w:r>
      <w:r w:rsidR="00547AC3">
        <w:rPr>
          <w:rFonts w:ascii="Kalpurush" w:hAnsi="Kalpurush" w:cs="Mangal" w:hint="cs"/>
          <w:color w:val="000000"/>
          <w:cs/>
          <w:lang w:bidi="hi-IN"/>
        </w:rPr>
        <w:t>।</w:t>
      </w:r>
      <w:r w:rsidRPr="001926DC">
        <w:rPr>
          <w:rFonts w:ascii="Kalpurush" w:hAnsi="Kalpurush" w:cs="Kalpurush"/>
          <w:color w:val="000000"/>
          <w:cs/>
          <w:lang w:bidi="hi-IN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>তারা বলবে</w:t>
      </w:r>
      <w:r w:rsidR="001926DC">
        <w:rPr>
          <w:rFonts w:ascii="Kalpurush" w:hAnsi="Kalpurush" w:cs="Kalpurush"/>
          <w:color w:val="000000"/>
        </w:rPr>
        <w:t>,</w:t>
      </w:r>
      <w:r w:rsidRPr="001926DC">
        <w:rPr>
          <w:rFonts w:ascii="Kalpurush" w:hAnsi="Kalpurush" w:cs="Kalpurush"/>
          <w:color w:val="000000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>সবই আল্লাহর।</w:t>
      </w:r>
      <w:r w:rsidRPr="001926DC">
        <w:rPr>
          <w:rFonts w:ascii="Kalpurush" w:hAnsi="Kalpurush" w:cs="Kalpurush"/>
          <w:color w:val="000000"/>
          <w:cs/>
          <w:lang w:bidi="hi-IN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>বলুন</w:t>
      </w:r>
      <w:r w:rsidR="001926DC">
        <w:rPr>
          <w:rFonts w:ascii="Kalpurush" w:hAnsi="Kalpurush" w:cs="Kalpurush"/>
          <w:color w:val="000000"/>
        </w:rPr>
        <w:t>,</w:t>
      </w:r>
      <w:r w:rsidRPr="001926DC">
        <w:rPr>
          <w:rFonts w:ascii="Kalpurush" w:hAnsi="Kalpurush" w:cs="Kalpurush"/>
          <w:color w:val="000000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>তবুও কি তোমরা চিন্তা কর না</w:t>
      </w:r>
      <w:r w:rsidRPr="001926DC">
        <w:rPr>
          <w:rFonts w:ascii="Kalpurush" w:hAnsi="Kalpurush" w:cs="Kalpurush"/>
          <w:color w:val="000000"/>
        </w:rPr>
        <w:t xml:space="preserve">? </w:t>
      </w:r>
      <w:r w:rsidRPr="001926DC">
        <w:rPr>
          <w:rFonts w:ascii="Kalpurush" w:hAnsi="Kalpurush" w:cs="Kalpurush"/>
          <w:color w:val="000000"/>
          <w:cs/>
          <w:lang w:bidi="bn-IN"/>
        </w:rPr>
        <w:t>বলুন! সপ্তাকাশ ও মহা-</w:t>
      </w:r>
      <w:r w:rsidR="003648C8">
        <w:rPr>
          <w:rFonts w:ascii="Kalpurush" w:hAnsi="Kalpurush" w:cs="Kalpurush" w:hint="cs"/>
          <w:color w:val="000000"/>
          <w:cs/>
          <w:lang w:bidi="bn-BD"/>
        </w:rPr>
        <w:t>‘</w:t>
      </w:r>
      <w:r w:rsidRPr="001926DC">
        <w:rPr>
          <w:rFonts w:ascii="Kalpurush" w:hAnsi="Kalpurush" w:cs="Kalpurush"/>
          <w:color w:val="000000"/>
          <w:cs/>
          <w:lang w:bidi="bn-IN"/>
        </w:rPr>
        <w:t>আরশের মালিক কে</w:t>
      </w:r>
      <w:r w:rsidRPr="001926DC">
        <w:rPr>
          <w:rFonts w:ascii="Kalpurush" w:hAnsi="Kalpurush" w:cs="Kalpurush"/>
          <w:color w:val="000000"/>
        </w:rPr>
        <w:t xml:space="preserve">? </w:t>
      </w:r>
      <w:r w:rsidRPr="001926DC">
        <w:rPr>
          <w:rFonts w:ascii="Kalpurush" w:hAnsi="Kalpurush" w:cs="Kalpurush"/>
          <w:color w:val="000000"/>
          <w:cs/>
          <w:lang w:bidi="bn-IN"/>
        </w:rPr>
        <w:t>তারা বলবে</w:t>
      </w:r>
      <w:r w:rsidR="001926DC">
        <w:rPr>
          <w:rFonts w:ascii="Kalpurush" w:hAnsi="Kalpurush" w:cs="Kalpurush"/>
          <w:color w:val="000000"/>
        </w:rPr>
        <w:t>,</w:t>
      </w:r>
      <w:r w:rsidRPr="001926DC">
        <w:rPr>
          <w:rFonts w:ascii="Kalpurush" w:hAnsi="Kalpurush" w:cs="Kalpurush"/>
          <w:color w:val="000000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>আল্লাহ</w:t>
      </w:r>
      <w:r w:rsidR="00547AC3">
        <w:rPr>
          <w:rFonts w:ascii="Kalpurush" w:hAnsi="Kalpurush" w:cs="Mangal" w:hint="cs"/>
          <w:color w:val="000000"/>
          <w:cs/>
          <w:lang w:bidi="hi-IN"/>
        </w:rPr>
        <w:t>।</w:t>
      </w:r>
      <w:r w:rsidRPr="001926DC">
        <w:rPr>
          <w:rFonts w:ascii="Kalpurush" w:hAnsi="Kalpurush" w:cs="Mangal"/>
          <w:color w:val="000000"/>
          <w:cs/>
          <w:lang w:bidi="hi-IN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 xml:space="preserve">বলুন! তবুও কি তোমরা </w:t>
      </w:r>
      <w:r w:rsidR="00547AC3">
        <w:rPr>
          <w:rFonts w:ascii="Kalpurush" w:hAnsi="Kalpurush" w:cs="Kalpurush" w:hint="cs"/>
          <w:color w:val="000000"/>
          <w:cs/>
          <w:lang w:bidi="bn-BD"/>
        </w:rPr>
        <w:t>তাকওয়া অবলম্বন</w:t>
      </w:r>
      <w:r w:rsidRPr="001926DC">
        <w:rPr>
          <w:rFonts w:ascii="Kalpurush" w:hAnsi="Kalpurush" w:cs="Kalpurush"/>
          <w:color w:val="000000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>করবে না</w:t>
      </w:r>
      <w:r w:rsidRPr="001926DC">
        <w:rPr>
          <w:rFonts w:ascii="Kalpurush" w:hAnsi="Kalpurush" w:cs="Kalpurush"/>
          <w:color w:val="000000"/>
        </w:rPr>
        <w:t xml:space="preserve">? </w:t>
      </w:r>
      <w:r w:rsidRPr="001926DC">
        <w:rPr>
          <w:rFonts w:ascii="Kalpurush" w:hAnsi="Kalpurush" w:cs="Kalpurush"/>
          <w:color w:val="000000"/>
          <w:cs/>
          <w:lang w:bidi="bn-IN"/>
        </w:rPr>
        <w:t>বলুন! তোমাদের জানা থাকলে বল</w:t>
      </w:r>
      <w:r w:rsidR="003648C8">
        <w:rPr>
          <w:rFonts w:ascii="Kalpurush" w:hAnsi="Kalpurush" w:cs="Kalpurush" w:hint="cs"/>
          <w:color w:val="000000"/>
          <w:cs/>
          <w:lang w:bidi="bn-BD"/>
        </w:rPr>
        <w:t>ো</w:t>
      </w:r>
      <w:r w:rsidR="001926DC">
        <w:rPr>
          <w:rFonts w:ascii="Kalpurush" w:hAnsi="Kalpurush" w:cs="Kalpurush"/>
          <w:color w:val="000000"/>
        </w:rPr>
        <w:t>,</w:t>
      </w:r>
      <w:r w:rsidRPr="001926DC">
        <w:rPr>
          <w:rFonts w:ascii="Kalpurush" w:hAnsi="Kalpurush" w:cs="Kalpurush"/>
          <w:color w:val="000000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>কার হাতে সব বস্তুর কর্তৃত্ব</w:t>
      </w:r>
      <w:r w:rsidRPr="001926DC">
        <w:rPr>
          <w:rFonts w:ascii="Kalpurush" w:hAnsi="Kalpurush" w:cs="Kalpurush"/>
          <w:color w:val="000000"/>
        </w:rPr>
        <w:t xml:space="preserve">,  </w:t>
      </w:r>
      <w:r w:rsidRPr="001926DC">
        <w:rPr>
          <w:rFonts w:ascii="Kalpurush" w:hAnsi="Kalpurush" w:cs="Kalpurush"/>
          <w:color w:val="000000"/>
          <w:cs/>
          <w:lang w:bidi="bn-IN"/>
        </w:rPr>
        <w:t>যিনি রক্ষা</w:t>
      </w:r>
      <w:r w:rsidRPr="001926DC">
        <w:rPr>
          <w:rFonts w:ascii="Kalpurush" w:hAnsi="Kalpurush" w:cs="Kalpurush"/>
          <w:color w:val="000000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>করেন এবং যার কবল থেকে কেউ রক্ষা করতে পারে না।</w:t>
      </w:r>
      <w:r w:rsidRPr="001926DC">
        <w:rPr>
          <w:rFonts w:ascii="Kalpurush" w:hAnsi="Kalpurush" w:cs="Kalpurush"/>
          <w:color w:val="000000"/>
          <w:cs/>
          <w:lang w:bidi="hi-IN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>তারা বলবে আল্লাহর।</w:t>
      </w:r>
      <w:r w:rsidRPr="001926DC">
        <w:rPr>
          <w:rFonts w:ascii="Kalpurush" w:hAnsi="Kalpurush" w:cs="Kalpurush"/>
          <w:color w:val="000000"/>
          <w:cs/>
          <w:lang w:bidi="hi-IN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>বলুন! তাহলে</w:t>
      </w:r>
      <w:r w:rsidRPr="001926DC">
        <w:rPr>
          <w:rFonts w:ascii="Kalpurush" w:hAnsi="Kalpurush" w:cs="Kalpurush"/>
          <w:color w:val="000000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 xml:space="preserve">কোথা থেকে তোমারেকে </w:t>
      </w:r>
      <w:r w:rsidR="00547AC3">
        <w:rPr>
          <w:rFonts w:ascii="Kalpurush" w:hAnsi="Kalpurush" w:cs="Kalpurush" w:hint="cs"/>
          <w:color w:val="000000"/>
          <w:cs/>
          <w:lang w:bidi="bn-BD"/>
        </w:rPr>
        <w:t>জা</w:t>
      </w:r>
      <w:r w:rsidRPr="001926DC">
        <w:rPr>
          <w:rFonts w:ascii="Kalpurush" w:hAnsi="Kalpurush" w:cs="Kalpurush"/>
          <w:color w:val="000000"/>
          <w:cs/>
          <w:lang w:bidi="bn-IN"/>
        </w:rPr>
        <w:t>দু করা হচ্ছে</w:t>
      </w:r>
      <w:r w:rsidRPr="001926DC">
        <w:rPr>
          <w:rFonts w:ascii="Kalpurush" w:hAnsi="Kalpurush" w:cs="Kalpurush"/>
          <w:color w:val="000000"/>
          <w:cs/>
          <w:lang w:bidi="bn-BD"/>
        </w:rPr>
        <w:t>?” [সূরা আল-</w:t>
      </w:r>
      <w:r w:rsidR="003648C8">
        <w:rPr>
          <w:rFonts w:ascii="Kalpurush" w:hAnsi="Kalpurush" w:cs="Kalpurush"/>
          <w:color w:val="000000"/>
          <w:cs/>
          <w:lang w:bidi="bn-IN"/>
        </w:rPr>
        <w:t>মুম</w:t>
      </w:r>
      <w:r w:rsidR="003648C8">
        <w:rPr>
          <w:rFonts w:ascii="Kalpurush" w:hAnsi="Kalpurush" w:cs="Kalpurush" w:hint="cs"/>
          <w:color w:val="000000"/>
          <w:cs/>
          <w:lang w:bidi="bn-BD"/>
        </w:rPr>
        <w:t>ি</w:t>
      </w:r>
      <w:r w:rsidRPr="001926DC">
        <w:rPr>
          <w:rFonts w:ascii="Kalpurush" w:hAnsi="Kalpurush" w:cs="Kalpurush"/>
          <w:color w:val="000000"/>
          <w:cs/>
          <w:lang w:bidi="bn-IN"/>
        </w:rPr>
        <w:t>নূন</w:t>
      </w:r>
      <w:r w:rsidR="003648C8">
        <w:rPr>
          <w:rFonts w:ascii="Kalpurush" w:hAnsi="Kalpurush" w:cs="Kalpurush" w:hint="cs"/>
          <w:color w:val="000000"/>
          <w:cs/>
          <w:lang w:bidi="bn-BD"/>
        </w:rPr>
        <w:t>, আয়াত</w:t>
      </w:r>
      <w:r w:rsidRPr="001926DC">
        <w:rPr>
          <w:rFonts w:ascii="Kalpurush" w:hAnsi="Kalpurush" w:cs="Kalpurush"/>
          <w:color w:val="000000"/>
          <w:cs/>
          <w:lang w:bidi="bn-IN"/>
        </w:rPr>
        <w:t>:</w:t>
      </w:r>
      <w:r w:rsidRPr="001926DC">
        <w:rPr>
          <w:rFonts w:ascii="Kalpurush" w:hAnsi="Kalpurush" w:cs="Kalpurush"/>
          <w:color w:val="000000"/>
          <w:cs/>
          <w:lang w:bidi="bn-BD"/>
        </w:rPr>
        <w:t xml:space="preserve"> </w:t>
      </w:r>
      <w:r w:rsidRPr="001926DC">
        <w:rPr>
          <w:rFonts w:ascii="Kalpurush" w:hAnsi="Kalpurush" w:cs="Kalpurush"/>
          <w:color w:val="000000"/>
          <w:cs/>
          <w:lang w:bidi="bn-IN"/>
        </w:rPr>
        <w:t xml:space="preserve">৮৪-৮৯] </w:t>
      </w:r>
    </w:p>
    <w:p w:rsidR="00785C9C" w:rsidRPr="005F55AE" w:rsidRDefault="003648C8" w:rsidP="00785C9C">
      <w:pPr>
        <w:pStyle w:val="NormalWeb"/>
        <w:shd w:val="clear" w:color="auto" w:fill="FFFFFF"/>
        <w:spacing w:before="82" w:after="82"/>
        <w:jc w:val="both"/>
        <w:rPr>
          <w:rFonts w:ascii="Tahoma" w:hAnsi="Tahoma" w:cs="Vrinda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আল্লাহ তা‘আলা আরো বলেন</w:t>
      </w:r>
      <w:r w:rsidR="00785C9C">
        <w:rPr>
          <w:rFonts w:ascii="Tahoma" w:hAnsi="SolaimanLipi" w:cs="Kalpurush" w:hint="cs"/>
          <w:color w:val="000000"/>
          <w:cs/>
          <w:lang w:bidi="bn-BD"/>
        </w:rPr>
        <w:t>,</w:t>
      </w:r>
    </w:p>
    <w:p w:rsidR="00785C9C" w:rsidRPr="0054070F" w:rsidRDefault="00785C9C" w:rsidP="00785C9C">
      <w:pPr>
        <w:pStyle w:val="NormalWeb"/>
        <w:shd w:val="clear" w:color="auto" w:fill="FFFFFF"/>
        <w:bidi/>
        <w:spacing w:before="82" w:after="82"/>
        <w:jc w:val="both"/>
        <w:rPr>
          <w:rFonts w:ascii="KFGQPC Uthman Taha Naskh" w:hAnsi="KFGQPC Uthman Taha Naskh" w:cs="KFGQPC Uthman Taha Naskh"/>
          <w:color w:val="008000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وَلَئِن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سَأَلۡتَهُم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مَّنۡ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خَلَقَ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ٱلسَّمَٰوَٰتِ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وَٱلۡأَرۡضَ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لَيَقُولُنَّ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خَلَقَهُنَّ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ٱلۡعَزِيزُ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ٱلۡعَلِيمُ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٩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الزخرف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٩</w:t>
      </w:r>
      <w:r>
        <w:rPr>
          <w:rFonts w:ascii="KFGQPC Uthman Taha Naskh" w:cs="KFGQPC Uthman Taha Naskh"/>
          <w:color w:val="008000"/>
          <w:rtl/>
        </w:rPr>
        <w:t>]</w:t>
      </w:r>
      <w:r w:rsidRPr="0054070F">
        <w:rPr>
          <w:rFonts w:ascii="KFGQPC Uthman Taha Naskh" w:hAnsi="KFGQPC Uthman Taha Naskh" w:cs="KFGQPC Uthman Taha Naskh"/>
          <w:color w:val="008000"/>
          <w:rtl/>
        </w:rPr>
        <w:t xml:space="preserve"> </w:t>
      </w:r>
    </w:p>
    <w:p w:rsidR="00785C9C" w:rsidRDefault="00785C9C" w:rsidP="003648C8">
      <w:pPr>
        <w:pStyle w:val="NormalWeb"/>
        <w:shd w:val="clear" w:color="auto" w:fill="FFFFFF"/>
        <w:spacing w:before="82" w:after="82"/>
        <w:jc w:val="both"/>
        <w:rPr>
          <w:rFonts w:ascii="Tahoma" w:hAnsi="SolaimanLipi" w:cs="Vrinda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আপনি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যদি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তাদেরকে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জিজ্ঞাসা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করেন</w:t>
      </w:r>
      <w:r>
        <w:rPr>
          <w:rFonts w:ascii="Tahoma" w:hAnsi="SolaimanLipi" w:cs="Kalpurush" w:hint="cs"/>
          <w:color w:val="000000"/>
          <w:cs/>
          <w:lang w:bidi="bn-BD"/>
        </w:rPr>
        <w:t>,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নভোমণ্ডল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ভূ</w:t>
      </w:r>
      <w:r>
        <w:rPr>
          <w:rFonts w:ascii="Tahoma" w:hAnsi="SolaimanLipi" w:cs="Kalpurush" w:hint="cs"/>
          <w:color w:val="000000"/>
          <w:cs/>
          <w:lang w:bidi="bn-BD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মণ্ডল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করেছে</w:t>
      </w:r>
      <w:r>
        <w:rPr>
          <w:rFonts w:ascii="Tahoma" w:hAnsi="SolaimanLipi" w:cs="Kalpurush" w:hint="cs"/>
          <w:color w:val="000000"/>
          <w:cs/>
          <w:lang w:bidi="bn-BD"/>
        </w:rPr>
        <w:t>?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অবশ্যই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বলবে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এগুলো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করেছেন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পরাক্রমশালী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সর্বজ্ঞ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আল্লাহ।</w:t>
      </w:r>
      <w:r>
        <w:rPr>
          <w:rFonts w:ascii="Tahoma" w:hAnsi="SolaimanLipi" w:cs="Kalpurush" w:hint="cs"/>
          <w:color w:val="000000"/>
          <w:cs/>
          <w:lang w:bidi="bn-BD"/>
        </w:rPr>
        <w:t>” [</w:t>
      </w:r>
      <w:r w:rsidRPr="002920C0">
        <w:rPr>
          <w:rFonts w:ascii="Tahoma" w:hAnsi="SolaimanLipi" w:cs="Kalpurush"/>
          <w:color w:val="000000"/>
          <w:cs/>
          <w:lang w:bidi="bn-IN"/>
        </w:rPr>
        <w:t>সূরা</w:t>
      </w:r>
      <w:r>
        <w:rPr>
          <w:rFonts w:ascii="Tahoma" w:hAnsi="SolaimanLipi" w:cs="Kalpurush" w:hint="cs"/>
          <w:color w:val="000000"/>
          <w:cs/>
          <w:lang w:bidi="bn-BD"/>
        </w:rPr>
        <w:t xml:space="preserve"> আয-</w:t>
      </w:r>
      <w:r w:rsidRPr="002920C0">
        <w:rPr>
          <w:rFonts w:ascii="Tahoma" w:hAnsi="SolaimanLipi" w:cs="Kalpurush"/>
          <w:color w:val="000000"/>
          <w:cs/>
          <w:lang w:bidi="bn-IN"/>
        </w:rPr>
        <w:t>যুখরুফ</w:t>
      </w:r>
      <w:r w:rsidR="003648C8">
        <w:rPr>
          <w:rFonts w:ascii="Tahoma" w:hAnsi="SolaimanLipi" w:cs="Kalpurush" w:hint="cs"/>
          <w:color w:val="000000"/>
          <w:cs/>
          <w:lang w:bidi="bn-BD"/>
        </w:rPr>
        <w:t>, আয়াত: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] </w:t>
      </w:r>
    </w:p>
    <w:p w:rsidR="00785C9C" w:rsidRPr="005F55AE" w:rsidRDefault="00785C9C" w:rsidP="003648C8">
      <w:pPr>
        <w:pStyle w:val="NormalWeb"/>
        <w:shd w:val="clear" w:color="auto" w:fill="FFFFFF"/>
        <w:spacing w:before="82" w:after="82"/>
        <w:jc w:val="both"/>
        <w:rPr>
          <w:rFonts w:ascii="Tahoma" w:hAnsi="Tahoma" w:cs="Vrinda"/>
          <w:color w:val="000000"/>
          <w:lang w:bidi="bn-BD"/>
        </w:rPr>
      </w:pPr>
      <w:r w:rsidRPr="002920C0">
        <w:rPr>
          <w:rFonts w:ascii="Tahoma" w:hAnsi="SolaimanLipi" w:cs="Kalpurush"/>
          <w:color w:val="000000"/>
          <w:cs/>
          <w:lang w:bidi="bn-IN"/>
        </w:rPr>
        <w:t>অন্যত্র</w:t>
      </w:r>
      <w:r w:rsidRPr="002920C0">
        <w:rPr>
          <w:rFonts w:ascii="Tahoma" w:hAnsi="SolaimanLipi" w:cs="mylotas"/>
          <w:color w:val="000000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বলেন</w:t>
      </w:r>
      <w:r>
        <w:rPr>
          <w:rFonts w:ascii="Tahoma" w:hAnsi="SolaimanLipi" w:cs="Kalpurush" w:hint="cs"/>
          <w:color w:val="000000"/>
          <w:cs/>
          <w:lang w:bidi="bn-BD"/>
        </w:rPr>
        <w:t>,</w:t>
      </w:r>
    </w:p>
    <w:p w:rsidR="00785C9C" w:rsidRPr="005F55AE" w:rsidRDefault="00785C9C" w:rsidP="00785C9C">
      <w:pPr>
        <w:pStyle w:val="NormalWeb"/>
        <w:shd w:val="clear" w:color="auto" w:fill="FFFFFF"/>
        <w:bidi/>
        <w:spacing w:before="82" w:after="82"/>
        <w:jc w:val="both"/>
        <w:rPr>
          <w:rFonts w:ascii="KFGQPC Uthman Taha Naskh" w:hAnsi="KFGQPC Uthman Taha Naskh" w:cs="Vrinda"/>
          <w:color w:val="008000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وَلَئِن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سَأَلۡتَهُم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مَّنۡ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خَلَقَهُمۡ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لَيَقُولُنَّ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ٱللَّهُۖ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فَأَنَّىٰ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يُؤۡفَكُونَ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٨٧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الزخرف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٨٧</w:t>
      </w:r>
      <w:r>
        <w:rPr>
          <w:rFonts w:ascii="KFGQPC Uthman Taha Naskh" w:cs="KFGQPC Uthman Taha Naskh"/>
          <w:color w:val="008000"/>
          <w:rtl/>
        </w:rPr>
        <w:t>]</w:t>
      </w:r>
    </w:p>
    <w:p w:rsidR="00785C9C" w:rsidRDefault="00785C9C" w:rsidP="00785C9C">
      <w:pPr>
        <w:pStyle w:val="NormalWeb"/>
        <w:shd w:val="clear" w:color="auto" w:fill="FFFFFF"/>
        <w:spacing w:before="82" w:after="82"/>
        <w:jc w:val="both"/>
        <w:rPr>
          <w:rFonts w:ascii="Tahoma" w:hAnsi="SolaimanLipi" w:cs="Vrinda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আপনি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যদি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তাদেরকে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জিজ্ঞাসা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তাদেরকে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করেছে</w:t>
      </w:r>
      <w:r>
        <w:rPr>
          <w:rFonts w:ascii="Tahoma" w:hAnsi="SolaimanLipi" w:cs="Kalpurush" w:hint="cs"/>
          <w:color w:val="000000"/>
          <w:cs/>
          <w:lang w:bidi="bn-BD"/>
        </w:rPr>
        <w:t>?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অবশ্যই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বলবে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আল্লাহ।</w:t>
      </w:r>
      <w:r>
        <w:rPr>
          <w:rFonts w:ascii="Tahoma" w:hAnsi="SolaimanLipi" w:cs="Kalpurush" w:hint="cs"/>
          <w:color w:val="000000"/>
          <w:cs/>
          <w:lang w:bidi="bn-BD"/>
        </w:rPr>
        <w:t>” [</w:t>
      </w:r>
      <w:r w:rsidRPr="002920C0">
        <w:rPr>
          <w:rFonts w:ascii="Tahoma" w:hAnsi="SolaimanLipi" w:cs="Kalpurush"/>
          <w:color w:val="000000"/>
          <w:cs/>
          <w:lang w:bidi="bn-IN"/>
        </w:rPr>
        <w:t>সূরা</w:t>
      </w:r>
      <w:r>
        <w:rPr>
          <w:rFonts w:ascii="Tahoma" w:hAnsi="SolaimanLipi" w:cs="Kalpurush" w:hint="cs"/>
          <w:color w:val="000000"/>
          <w:cs/>
          <w:lang w:bidi="bn-BD"/>
        </w:rPr>
        <w:t xml:space="preserve"> আয-</w:t>
      </w:r>
      <w:r w:rsidRPr="002920C0">
        <w:rPr>
          <w:rFonts w:ascii="Tahoma" w:hAnsi="SolaimanLipi" w:cs="Kalpurush"/>
          <w:color w:val="000000"/>
          <w:cs/>
          <w:lang w:bidi="bn-IN"/>
        </w:rPr>
        <w:t>যুখরুফ</w:t>
      </w:r>
      <w:r w:rsidR="003648C8">
        <w:rPr>
          <w:rFonts w:ascii="Tahoma" w:hAnsi="SolaimanLipi" w:cs="Kalpurush" w:hint="cs"/>
          <w:color w:val="000000"/>
          <w:cs/>
          <w:lang w:bidi="bn-BD"/>
        </w:rPr>
        <w:t>, আয়াত: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>
        <w:rPr>
          <w:rFonts w:ascii="Tahoma" w:hAnsi="SolaimanLipi" w:cs="Kalpurush" w:hint="cs"/>
          <w:color w:val="000000"/>
          <w:cs/>
          <w:lang w:bidi="bn-BD"/>
        </w:rPr>
        <w:t>৮৭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] </w:t>
      </w:r>
    </w:p>
    <w:p w:rsidR="00785C9C" w:rsidRPr="003E03E7" w:rsidRDefault="00785C9C" w:rsidP="00547AC3">
      <w:pPr>
        <w:pStyle w:val="NormalWeb"/>
        <w:shd w:val="clear" w:color="auto" w:fill="FFFFFF"/>
        <w:spacing w:before="82" w:after="82"/>
        <w:jc w:val="both"/>
        <w:rPr>
          <w:rFonts w:ascii="Tahoma" w:hAnsi="Tahoma" w:cs="Vrinda"/>
          <w:szCs w:val="30"/>
          <w:lang w:bidi="bn-BD"/>
        </w:rPr>
      </w:pPr>
      <w:r w:rsidRPr="003E03E7">
        <w:rPr>
          <w:rStyle w:val="Strong"/>
          <w:rFonts w:ascii="Tahoma" w:hAnsi="SolaimanLipi" w:cs="Kalpurush"/>
          <w:cs/>
          <w:lang w:bidi="bn-IN"/>
        </w:rPr>
        <w:t>তৃতীয়ত</w:t>
      </w:r>
      <w:r w:rsidRPr="003E03E7">
        <w:rPr>
          <w:rStyle w:val="Strong"/>
          <w:rFonts w:ascii="Tahoma" w:hAnsi="SolaimanLipi" w:cs="mylotas"/>
          <w:cs/>
          <w:lang w:bidi="bn-IN"/>
        </w:rPr>
        <w:t>:</w:t>
      </w:r>
      <w:r w:rsidRPr="003E03E7">
        <w:rPr>
          <w:rStyle w:val="Strong"/>
          <w:rFonts w:ascii="Tahoma" w:hAnsi="SolaimanLipi" w:cs="mylotas"/>
        </w:rPr>
        <w:t xml:space="preserve"> </w:t>
      </w:r>
      <w:r w:rsidRPr="003E03E7">
        <w:rPr>
          <w:rStyle w:val="Strong"/>
          <w:rFonts w:ascii="Tahoma" w:hAnsi="SolaimanLipi" w:cs="Kalpurush"/>
          <w:cs/>
          <w:lang w:bidi="bn-IN"/>
        </w:rPr>
        <w:t>আল্লাহ</w:t>
      </w:r>
      <w:r w:rsidRPr="003E03E7">
        <w:rPr>
          <w:rStyle w:val="Strong"/>
          <w:rFonts w:ascii="Tahoma" w:hAnsi="SolaimanLipi" w:cs="mylotas"/>
          <w:cs/>
          <w:lang w:bidi="bn-IN"/>
        </w:rPr>
        <w:t xml:space="preserve"> </w:t>
      </w:r>
      <w:r w:rsidRPr="003E03E7">
        <w:rPr>
          <w:rStyle w:val="Strong"/>
          <w:rFonts w:ascii="Tahoma" w:hAnsi="SolaimanLipi" w:cs="Kalpurush"/>
          <w:cs/>
          <w:lang w:bidi="bn-IN"/>
        </w:rPr>
        <w:t>তা</w:t>
      </w:r>
      <w:r w:rsidRPr="003E03E7">
        <w:rPr>
          <w:rStyle w:val="Strong"/>
          <w:rFonts w:ascii="Tahoma" w:hAnsi="SolaimanLipi" w:cs="Kalpurush" w:hint="cs"/>
          <w:cs/>
          <w:lang w:bidi="bn-BD"/>
        </w:rPr>
        <w:t>‘</w:t>
      </w:r>
      <w:r w:rsidRPr="003E03E7">
        <w:rPr>
          <w:rStyle w:val="Strong"/>
          <w:rFonts w:ascii="Tahoma" w:hAnsi="SolaimanLipi" w:cs="Kalpurush" w:hint="cs"/>
          <w:cs/>
          <w:lang w:bidi="bn-IN"/>
        </w:rPr>
        <w:t>আ</w:t>
      </w:r>
      <w:r w:rsidRPr="003E03E7">
        <w:rPr>
          <w:rStyle w:val="Strong"/>
          <w:rFonts w:ascii="Tahoma" w:hAnsi="SolaimanLipi" w:cs="Kalpurush"/>
          <w:cs/>
          <w:lang w:bidi="bn-IN"/>
        </w:rPr>
        <w:t>লার</w:t>
      </w:r>
      <w:r w:rsidRPr="003E03E7">
        <w:rPr>
          <w:rStyle w:val="Strong"/>
          <w:rFonts w:ascii="Tahoma" w:hAnsi="SolaimanLipi" w:cs="mylotas"/>
          <w:cs/>
          <w:lang w:bidi="bn-IN"/>
        </w:rPr>
        <w:t xml:space="preserve"> </w:t>
      </w:r>
      <w:r w:rsidRPr="003E03E7">
        <w:rPr>
          <w:rStyle w:val="Strong"/>
          <w:rFonts w:ascii="Tahoma" w:hAnsi="SolaimanLipi" w:cs="Kalpurush"/>
          <w:cs/>
          <w:lang w:bidi="bn-IN"/>
        </w:rPr>
        <w:t>উলুহিয়্যাতের</w:t>
      </w:r>
      <w:r w:rsidRPr="003E03E7">
        <w:rPr>
          <w:rStyle w:val="Strong"/>
          <w:rFonts w:ascii="Tahoma" w:hAnsi="SolaimanLipi" w:cs="mylotas"/>
          <w:cs/>
          <w:lang w:bidi="bn-IN"/>
        </w:rPr>
        <w:t xml:space="preserve"> </w:t>
      </w:r>
      <w:r w:rsidR="00547AC3">
        <w:rPr>
          <w:rStyle w:val="Strong"/>
          <w:rFonts w:ascii="Tahoma" w:hAnsi="SolaimanLipi" w:cs="Kalpurush" w:hint="cs"/>
          <w:cs/>
          <w:lang w:bidi="bn-BD"/>
        </w:rPr>
        <w:t>ওপর</w:t>
      </w:r>
      <w:r w:rsidRPr="003E03E7">
        <w:rPr>
          <w:rStyle w:val="Strong"/>
          <w:rFonts w:ascii="Tahoma" w:hAnsi="SolaimanLipi" w:cs="mylotas"/>
          <w:cs/>
          <w:lang w:bidi="bn-IN"/>
        </w:rPr>
        <w:t xml:space="preserve"> </w:t>
      </w:r>
      <w:r w:rsidR="00547AC3">
        <w:rPr>
          <w:rStyle w:val="Strong"/>
          <w:rFonts w:ascii="Tahoma" w:hAnsi="SolaimanLipi" w:cs="Kalpurush" w:hint="cs"/>
          <w:cs/>
          <w:lang w:bidi="bn-BD"/>
        </w:rPr>
        <w:t>ঈমান</w:t>
      </w:r>
      <w:r w:rsidRPr="003E03E7">
        <w:rPr>
          <w:rStyle w:val="Strong"/>
          <w:rFonts w:ascii="Tahoma" w:hAnsi="SolaimanLipi" w:cs="Kalpurush" w:hint="cs"/>
          <w:cs/>
          <w:lang w:bidi="bn-BD"/>
        </w:rPr>
        <w:t>:</w:t>
      </w:r>
    </w:p>
    <w:p w:rsidR="00785C9C" w:rsidRPr="005F55AE" w:rsidRDefault="00785C9C" w:rsidP="003648C8">
      <w:pPr>
        <w:pStyle w:val="NormalWeb"/>
        <w:shd w:val="clear" w:color="auto" w:fill="FFFFFF"/>
        <w:spacing w:before="82" w:after="82"/>
        <w:jc w:val="both"/>
        <w:rPr>
          <w:rFonts w:ascii="Tahoma" w:hAnsi="Tahoma" w:cs="Vrinda"/>
          <w:color w:val="000000"/>
          <w:szCs w:val="30"/>
          <w:lang w:bidi="bn-BD"/>
        </w:rPr>
      </w:pPr>
      <w:r w:rsidRPr="002920C0">
        <w:rPr>
          <w:rFonts w:ascii="Tahoma" w:hAnsi="SolaimanLipi" w:cs="Kalpurush"/>
          <w:color w:val="000000"/>
          <w:cs/>
          <w:lang w:bidi="bn-IN"/>
        </w:rPr>
        <w:t>অর্থাৎ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একমাত্র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</w:t>
      </w:r>
      <w:r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আ</w:t>
      </w:r>
      <w:r w:rsidRPr="002920C0">
        <w:rPr>
          <w:rFonts w:ascii="Tahoma" w:hAnsi="SolaimanLipi" w:cs="Kalpurush"/>
          <w:color w:val="000000"/>
          <w:cs/>
          <w:lang w:bidi="bn-IN"/>
        </w:rPr>
        <w:t>লাই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সত্যিকারার্থে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রব</w:t>
      </w:r>
      <w:r w:rsidRPr="002920C0">
        <w:rPr>
          <w:rFonts w:ascii="Tahoma" w:hAnsi="SolaimanLipi" w:cs="Mangal"/>
          <w:color w:val="000000"/>
          <w:cs/>
          <w:lang w:bidi="hi-IN"/>
        </w:rPr>
        <w:t>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বিনয়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মহব্বত</w:t>
      </w:r>
      <w:r w:rsidRPr="002920C0">
        <w:rPr>
          <w:rFonts w:ascii="Tahoma" w:hAnsi="SolaimanLipi" w:cs="mylotas" w:hint="cs"/>
          <w:color w:val="000000"/>
        </w:rPr>
        <w:t xml:space="preserve"> 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সমন্বিত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ই</w:t>
      </w:r>
      <w:r w:rsidRPr="002920C0">
        <w:rPr>
          <w:rFonts w:ascii="Tahoma" w:hAnsi="SolaimanLipi" w:cs="Kalpurush"/>
          <w:color w:val="000000"/>
          <w:cs/>
          <w:lang w:bidi="bn-IN"/>
        </w:rPr>
        <w:t>বাদতের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উপযুক্ত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একমাত্র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তিনিই।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তিনি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ছাড়া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অন্য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কেউ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ই</w:t>
      </w:r>
      <w:r w:rsidRPr="002920C0">
        <w:rPr>
          <w:rFonts w:ascii="Tahoma" w:hAnsi="SolaimanLipi" w:cs="Kalpurush"/>
          <w:color w:val="000000"/>
          <w:cs/>
          <w:lang w:bidi="bn-IN"/>
        </w:rPr>
        <w:t>বাদতের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উপযুক্ত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নয়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হতে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পারে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আল-কুরআনে এসেছে</w:t>
      </w:r>
      <w:r>
        <w:rPr>
          <w:rFonts w:ascii="Tahoma" w:hAnsi="SolaimanLipi" w:cs="Kalpurush" w:hint="cs"/>
          <w:color w:val="000000"/>
          <w:cs/>
          <w:lang w:bidi="bn-BD"/>
        </w:rPr>
        <w:t>,</w:t>
      </w:r>
    </w:p>
    <w:p w:rsidR="00785C9C" w:rsidRPr="0054070F" w:rsidRDefault="00785C9C" w:rsidP="00785C9C">
      <w:pPr>
        <w:pStyle w:val="NormalWeb"/>
        <w:shd w:val="clear" w:color="auto" w:fill="FFFFFF"/>
        <w:bidi/>
        <w:spacing w:before="82" w:after="82"/>
        <w:jc w:val="both"/>
        <w:rPr>
          <w:rFonts w:ascii="KFGQPC Uthman Taha Naskh" w:hAnsi="KFGQPC Uthman Taha Naskh" w:cs="KFGQPC Uthman Taha Naskh"/>
          <w:color w:val="008000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وَإِلَٰهُكُمۡ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إِلَٰهٞ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وَٰحِدٞۖ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لَّآ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إِلَٰهَ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إِلَّا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هُوَ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ٱلرَّحۡمَٰنُ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ٱلرَّحِيمُ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١٦٣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البقرة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١٦٣</w:t>
      </w:r>
      <w:r>
        <w:rPr>
          <w:rFonts w:ascii="KFGQPC Uthman Taha Naskh" w:cs="KFGQPC Uthman Taha Naskh"/>
          <w:color w:val="008000"/>
          <w:rtl/>
        </w:rPr>
        <w:t>]</w:t>
      </w:r>
      <w:r w:rsidRPr="0054070F">
        <w:rPr>
          <w:rFonts w:ascii="KFGQPC Uthman Taha Naskh" w:hAnsi="KFGQPC Uthman Taha Naskh" w:cs="KFGQPC Uthman Taha Naskh"/>
          <w:color w:val="008000"/>
          <w:rtl/>
        </w:rPr>
        <w:t xml:space="preserve"> </w:t>
      </w:r>
    </w:p>
    <w:p w:rsidR="00785C9C" w:rsidRPr="002920C0" w:rsidRDefault="00785C9C" w:rsidP="00547AC3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আর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তোমাদের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ইলাহ</w:t>
      </w:r>
      <w:r w:rsidR="00547AC3">
        <w:rPr>
          <w:rFonts w:ascii="Tahoma" w:hAnsi="SolaimanLipi" w:cs="Kalpurush" w:hint="cs"/>
          <w:color w:val="000000"/>
          <w:cs/>
          <w:lang w:bidi="bn-BD"/>
        </w:rPr>
        <w:t xml:space="preserve"> এক-</w:t>
      </w:r>
      <w:r w:rsidRPr="002920C0">
        <w:rPr>
          <w:rFonts w:ascii="Tahoma" w:hAnsi="SolaimanLipi" w:cs="Kalpurush"/>
          <w:color w:val="000000"/>
          <w:cs/>
          <w:lang w:bidi="bn-IN"/>
        </w:rPr>
        <w:t>অদ্বিতীয়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ইলাহ।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তিনি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ভিন্ন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অন্য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কোনো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উপাস্য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নেই</w:t>
      </w:r>
      <w:r w:rsidR="003648C8">
        <w:rPr>
          <w:rFonts w:ascii="Tahoma" w:hAnsi="SolaimanLipi" w:cs="Mangal" w:hint="cs"/>
          <w:color w:val="000000"/>
          <w:cs/>
          <w:lang w:bidi="hi-IN"/>
        </w:rPr>
        <w:t>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তিনি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করুণাময়</w:t>
      </w:r>
      <w:r w:rsidRPr="002920C0">
        <w:rPr>
          <w:rFonts w:ascii="Kalpurush" w:hAnsi="Kalpurush" w:cs="Kalpurush"/>
          <w:color w:val="000000"/>
        </w:rPr>
        <w:t xml:space="preserve">, </w:t>
      </w:r>
      <w:r w:rsidRPr="002920C0">
        <w:rPr>
          <w:rFonts w:ascii="Tahoma" w:hAnsi="SolaimanLipi" w:cs="Kalpurush"/>
          <w:color w:val="000000"/>
          <w:cs/>
          <w:lang w:bidi="bn-IN"/>
        </w:rPr>
        <w:t>দয়ালু।</w:t>
      </w:r>
      <w:r>
        <w:rPr>
          <w:rFonts w:ascii="Tahoma" w:hAnsi="SolaimanLipi" w:cs="Kalpurush" w:hint="cs"/>
          <w:color w:val="000000"/>
          <w:cs/>
          <w:lang w:bidi="bn-BD"/>
        </w:rPr>
        <w:t>” [সূরা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</w:t>
      </w:r>
      <w:r>
        <w:rPr>
          <w:rFonts w:ascii="Tahoma" w:hAnsi="SolaimanLipi" w:cs="Kalpurush" w:hint="cs"/>
          <w:color w:val="000000"/>
          <w:cs/>
          <w:lang w:bidi="bn-BD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বাক্বারা</w:t>
      </w:r>
      <w:r w:rsidR="003648C8" w:rsidRPr="003648C8"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আয়াত:</w:t>
      </w:r>
      <w:r>
        <w:rPr>
          <w:rFonts w:ascii="Tahoma" w:hAnsi="SolaimanLipi" w:cs="Vrinda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১৬৩</w:t>
      </w:r>
      <w:r>
        <w:rPr>
          <w:rFonts w:ascii="Tahoma" w:hAnsi="SolaimanLipi" w:cs="Kalpurush" w:hint="cs"/>
          <w:color w:val="000000"/>
          <w:cs/>
          <w:lang w:bidi="bn-BD"/>
        </w:rPr>
        <w:t>]</w:t>
      </w:r>
    </w:p>
    <w:p w:rsidR="00785C9C" w:rsidRPr="002920C0" w:rsidRDefault="00785C9C" w:rsidP="003648C8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</w:rPr>
      </w:pPr>
      <w:r w:rsidRPr="002920C0">
        <w:rPr>
          <w:rFonts w:ascii="Tahoma" w:hAnsi="SolaimanLipi" w:cs="Kalpurush"/>
          <w:color w:val="000000"/>
          <w:cs/>
          <w:lang w:bidi="bn-IN"/>
        </w:rPr>
        <w:t>আরো</w:t>
      </w:r>
      <w:r w:rsidRPr="002920C0">
        <w:rPr>
          <w:rFonts w:ascii="Tahoma" w:hAnsi="SolaimanLipi" w:cs="mylotas"/>
          <w:color w:val="000000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এসেছে,</w:t>
      </w:r>
    </w:p>
    <w:p w:rsidR="00785C9C" w:rsidRPr="00240AE7" w:rsidRDefault="00785C9C" w:rsidP="00785C9C">
      <w:pPr>
        <w:pStyle w:val="NormalWeb"/>
        <w:shd w:val="clear" w:color="auto" w:fill="FFFFFF"/>
        <w:bidi/>
        <w:spacing w:before="82" w:after="82"/>
        <w:jc w:val="both"/>
        <w:rPr>
          <w:rFonts w:ascii="KFGQPC Uthman Taha Naskh" w:hAnsi="KFGQPC Uthman Taha Naskh" w:cs="Vrinda"/>
          <w:color w:val="008000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ءَأَرۡبَابٞ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مُّتَفَرِّقُونَ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خَيۡرٌ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أَمِ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ٱللَّهُ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ٱلۡوَٰحِدُ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ٱلۡقَهَّارُ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٣٩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تَعۡبُدُونَ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دُونِهِۦٓ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إِلَّآ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أَسۡمَآءٗ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سَمَّيۡتُمُوهَآ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أَنتُمۡ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وَءَابَآؤُكُم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مَّآ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أَنزَلَ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ٱللَّهُ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بِهَا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سُلۡطَٰنٍۚ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إِنِ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ٱلۡحُكۡمُ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إِلَّا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لِلَّهِ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أَمَرَ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أَلَّا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تَعۡبُدُوٓاْ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إِلَّآ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إِيَّاهُۚ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ذَٰلِكَ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ٱلدِّينُ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ٱلۡقَيِّمُ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وَلَٰكِنَّ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أَكۡثَرَ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ٱلنَّاسِ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يَعۡلَمُونَ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٤٠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يوسف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٣٩،</w:t>
      </w:r>
      <w:r>
        <w:rPr>
          <w:rFonts w:ascii="KFGQPC Uthman Taha Naskh" w:cs="KFGQPC Uthman Taha Naskh"/>
          <w:color w:val="008000"/>
          <w:rtl/>
        </w:rPr>
        <w:t xml:space="preserve">  </w:t>
      </w:r>
      <w:r>
        <w:rPr>
          <w:rFonts w:ascii="KFGQPC Uthman Taha Naskh" w:cs="KFGQPC Uthman Taha Naskh" w:hint="cs"/>
          <w:color w:val="008000"/>
          <w:rtl/>
        </w:rPr>
        <w:t>٤٠</w:t>
      </w:r>
      <w:r>
        <w:rPr>
          <w:rFonts w:ascii="KFGQPC Uthman Taha Naskh" w:cs="KFGQPC Uthman Taha Naskh"/>
          <w:color w:val="008000"/>
          <w:rtl/>
        </w:rPr>
        <w:t>]</w:t>
      </w:r>
    </w:p>
    <w:p w:rsidR="00785C9C" w:rsidRPr="002920C0" w:rsidRDefault="00785C9C" w:rsidP="003648C8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পৃথক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পৃথক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অনেক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উপাস্য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ভাল</w:t>
      </w:r>
      <w:r w:rsidR="003648C8">
        <w:rPr>
          <w:rFonts w:ascii="Tahoma" w:hAnsi="SolaimanLipi" w:cs="Kalpurush" w:hint="cs"/>
          <w:color w:val="000000"/>
          <w:cs/>
          <w:lang w:bidi="bn-BD"/>
        </w:rPr>
        <w:t>ো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পরাক্রমশালী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>
        <w:rPr>
          <w:rFonts w:ascii="Tahoma" w:hAnsi="SolaimanLipi" w:cs="Kalpurush" w:hint="cs"/>
          <w:color w:val="000000"/>
          <w:cs/>
          <w:lang w:bidi="bn-BD"/>
        </w:rPr>
        <w:t>?</w:t>
      </w:r>
      <w:r w:rsidRPr="002920C0">
        <w:rPr>
          <w:rFonts w:ascii="Tahoma" w:hAnsi="SolaimanLipi" w:cs="mylotas" w:hint="c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তোমরা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ছেড়ে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নিছক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কতগুলো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নামের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ই</w:t>
      </w:r>
      <w:r w:rsidRPr="002920C0">
        <w:rPr>
          <w:rFonts w:ascii="Tahoma" w:hAnsi="SolaimanLipi" w:cs="Kalpurush"/>
          <w:color w:val="000000"/>
          <w:cs/>
          <w:lang w:bidi="bn-IN"/>
        </w:rPr>
        <w:t>বাদত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সেগুলো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তোমরা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এবং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তোমাদের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বাপ</w:t>
      </w:r>
      <w:r w:rsidRPr="002920C0">
        <w:rPr>
          <w:rFonts w:ascii="Tahoma" w:hAnsi="SolaimanLipi" w:cs="mylotas"/>
          <w:color w:val="000000"/>
          <w:cs/>
          <w:lang w:bidi="bn-IN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দাদারা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সাব্যস্ত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নিয়েছ।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ব্যাপারে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কোন</w:t>
      </w:r>
      <w:r>
        <w:rPr>
          <w:rFonts w:ascii="Tahoma" w:hAnsi="SolaimanLipi" w:cs="Kalpurush" w:hint="cs"/>
          <w:color w:val="000000"/>
          <w:cs/>
          <w:lang w:bidi="bn-BD"/>
        </w:rPr>
        <w:t>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প্রমাণ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অবতীর্ণ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করেন</w:t>
      </w:r>
      <w:r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নি।</w:t>
      </w:r>
      <w:r>
        <w:rPr>
          <w:rFonts w:ascii="Tahoma" w:hAnsi="SolaimanLipi" w:cs="Kalpurush" w:hint="cs"/>
          <w:color w:val="000000"/>
          <w:cs/>
          <w:lang w:bidi="bn-BD"/>
        </w:rPr>
        <w:t xml:space="preserve">” [সূরা </w:t>
      </w:r>
      <w:r w:rsidRPr="002920C0">
        <w:rPr>
          <w:rFonts w:ascii="Tahoma" w:hAnsi="SolaimanLipi" w:cs="Kalpurush"/>
          <w:color w:val="000000"/>
          <w:cs/>
          <w:lang w:bidi="bn-IN"/>
        </w:rPr>
        <w:t>ইউসুফ</w:t>
      </w:r>
      <w:r w:rsidR="003648C8" w:rsidRPr="003648C8"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আয়াত:</w:t>
      </w:r>
      <w:r>
        <w:rPr>
          <w:rFonts w:ascii="Tahoma" w:hAnsi="SolaimanLipi" w:cs="Vrinda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৩৯</w:t>
      </w:r>
      <w:r w:rsidRPr="002920C0">
        <w:rPr>
          <w:rFonts w:ascii="Tahoma" w:hAnsi="SolaimanLipi" w:cs="mylotas"/>
          <w:color w:val="000000"/>
          <w:cs/>
          <w:lang w:bidi="bn-IN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৪০</w:t>
      </w:r>
      <w:r>
        <w:rPr>
          <w:rFonts w:ascii="Tahoma" w:hAnsi="SolaimanLipi" w:cs="Kalpurush" w:hint="cs"/>
          <w:color w:val="000000"/>
          <w:cs/>
          <w:lang w:bidi="bn-BD"/>
        </w:rPr>
        <w:t>]</w:t>
      </w:r>
      <w:r w:rsidRPr="002920C0">
        <w:rPr>
          <w:rFonts w:ascii="Tahoma" w:hAnsi="SolaimanLipi" w:cs="mylotas"/>
          <w:color w:val="000000"/>
        </w:rPr>
        <w:t xml:space="preserve"> </w:t>
      </w:r>
    </w:p>
    <w:p w:rsidR="00785C9C" w:rsidRPr="002920C0" w:rsidRDefault="00785C9C" w:rsidP="00547AC3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</w:rPr>
      </w:pPr>
      <w:r w:rsidRPr="002920C0">
        <w:rPr>
          <w:rFonts w:ascii="Tahoma" w:hAnsi="SolaimanLipi" w:cs="Kalpurush"/>
          <w:color w:val="000000"/>
          <w:cs/>
          <w:lang w:bidi="bn-IN"/>
        </w:rPr>
        <w:t>প্রভুত্ব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একমাত্র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</w:t>
      </w:r>
      <w:r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আ</w:t>
      </w:r>
      <w:r w:rsidRPr="002920C0">
        <w:rPr>
          <w:rFonts w:ascii="Tahoma" w:hAnsi="SolaimanLipi" w:cs="Kalpurush"/>
          <w:color w:val="000000"/>
          <w:cs/>
          <w:lang w:bidi="bn-IN"/>
        </w:rPr>
        <w:t>লার</w:t>
      </w:r>
      <w:r w:rsidR="003648C8">
        <w:rPr>
          <w:rFonts w:ascii="Tahoma" w:hAnsi="SolaimanLipi" w:cs="Kalpurush" w:hint="cs"/>
          <w:color w:val="000000"/>
          <w:cs/>
          <w:lang w:bidi="bn-BD"/>
        </w:rPr>
        <w:t xml:space="preserve"> জন্য</w:t>
      </w:r>
      <w:r w:rsidRPr="002920C0">
        <w:rPr>
          <w:rFonts w:ascii="Tahoma" w:hAnsi="SolaimanLipi" w:cs="Mangal"/>
          <w:color w:val="000000"/>
          <w:cs/>
          <w:lang w:bidi="hi-IN"/>
        </w:rPr>
        <w:t>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ই</w:t>
      </w:r>
      <w:r w:rsidRPr="002920C0">
        <w:rPr>
          <w:rFonts w:ascii="Tahoma" w:hAnsi="SolaimanLipi" w:cs="Kalpurush"/>
          <w:color w:val="000000"/>
          <w:cs/>
          <w:lang w:bidi="bn-IN"/>
        </w:rPr>
        <w:t>বাদতের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অধিকারী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একমাত্র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তিনিই।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প্রভুত্বের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ক্ষেত্রে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যারা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সাথে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অন্য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কাউকে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অংশীদার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হিসেবে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সাব্যস্ত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ধারণা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ভুল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অবাস্তব।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ভুল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ধারণায়</w:t>
      </w:r>
      <w:r w:rsidR="00547AC3">
        <w:rPr>
          <w:rFonts w:ascii="Tahoma" w:hAnsi="SolaimanLipi" w:cs="Kalpurush" w:hint="cs"/>
          <w:color w:val="000000"/>
          <w:cs/>
          <w:lang w:bidi="bn-BD"/>
        </w:rPr>
        <w:t xml:space="preserve"> নিপত</w:t>
      </w:r>
      <w:r w:rsidRPr="002920C0">
        <w:rPr>
          <w:rFonts w:ascii="Tahoma" w:hAnsi="SolaimanLipi" w:cs="Kalpurush"/>
          <w:color w:val="000000"/>
          <w:cs/>
          <w:lang w:bidi="bn-IN"/>
        </w:rPr>
        <w:t>ত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অত্যন্ত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জোরালো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যুক্তিতে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খ</w:t>
      </w:r>
      <w:r w:rsidR="003648C8">
        <w:rPr>
          <w:rFonts w:ascii="Tahoma" w:hAnsi="SolaimanLipi" w:cs="Kalpurush" w:hint="cs"/>
          <w:color w:val="000000"/>
          <w:cs/>
          <w:lang w:bidi="bn-BD"/>
        </w:rPr>
        <w:t>ণ্ড</w:t>
      </w:r>
      <w:r w:rsidRPr="002920C0">
        <w:rPr>
          <w:rFonts w:ascii="Tahoma" w:hAnsi="SolaimanLipi" w:cs="Kalpurush"/>
          <w:color w:val="000000"/>
          <w:cs/>
          <w:lang w:bidi="bn-IN"/>
        </w:rPr>
        <w:t>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হয়েছে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বিশ্বাস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পবিত্র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>
        <w:rPr>
          <w:rFonts w:ascii="Tahoma" w:hAnsi="SolaimanLipi" w:cs="Kalpurush"/>
          <w:color w:val="000000"/>
          <w:cs/>
          <w:lang w:bidi="bn-IN"/>
        </w:rPr>
        <w:t>ক</w:t>
      </w:r>
      <w:r>
        <w:rPr>
          <w:rFonts w:ascii="Tahoma" w:hAnsi="SolaimanLipi" w:cs="Kalpurush" w:hint="cs"/>
          <w:color w:val="000000"/>
          <w:cs/>
          <w:lang w:bidi="bn-BD"/>
        </w:rPr>
        <w:t>ু</w:t>
      </w:r>
      <w:r w:rsidRPr="002920C0">
        <w:rPr>
          <w:rFonts w:ascii="Tahoma" w:hAnsi="SolaimanLipi" w:cs="Kalpurush"/>
          <w:color w:val="000000"/>
          <w:cs/>
          <w:lang w:bidi="bn-IN"/>
        </w:rPr>
        <w:t>রআনের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নানা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জায়গায়।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কয়েকটি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উদাহরণ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উল্লেখ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হল</w:t>
      </w:r>
      <w:r w:rsidR="003648C8">
        <w:rPr>
          <w:rFonts w:ascii="Tahoma" w:hAnsi="SolaimanLipi" w:cs="Kalpurush" w:hint="cs"/>
          <w:color w:val="000000"/>
          <w:cs/>
          <w:lang w:bidi="bn-BD"/>
        </w:rPr>
        <w:t>ো</w:t>
      </w:r>
      <w:r>
        <w:rPr>
          <w:rFonts w:ascii="Tahoma" w:hAnsi="SolaimanLipi" w:cs="Kalpurush" w:hint="cs"/>
          <w:color w:val="000000"/>
          <w:cs/>
          <w:lang w:bidi="bn-BD"/>
        </w:rPr>
        <w:t>:</w:t>
      </w:r>
      <w:r w:rsidRPr="002920C0">
        <w:rPr>
          <w:rFonts w:ascii="Tahoma" w:hAnsi="SolaimanLipi" w:cs="mylotas"/>
          <w:color w:val="000000"/>
        </w:rPr>
        <w:t xml:space="preserve"> </w:t>
      </w:r>
    </w:p>
    <w:p w:rsidR="00785C9C" w:rsidRPr="00240AE7" w:rsidRDefault="00785C9C" w:rsidP="00547AC3">
      <w:pPr>
        <w:pStyle w:val="NormalWeb"/>
        <w:shd w:val="clear" w:color="auto" w:fill="FFFFFF"/>
        <w:spacing w:after="0"/>
        <w:jc w:val="both"/>
        <w:rPr>
          <w:rFonts w:ascii="Tahoma" w:hAnsi="Tahoma" w:cs="Vrinda"/>
          <w:color w:val="000000"/>
          <w:lang w:bidi="bn-BD"/>
        </w:rPr>
      </w:pPr>
      <w:r w:rsidRPr="00240AE7">
        <w:rPr>
          <w:rFonts w:ascii="Tahoma" w:hAnsi="SolaimanLipi" w:cs="Kalpurush" w:hint="cs"/>
          <w:b/>
          <w:bCs/>
          <w:color w:val="000000"/>
          <w:cs/>
          <w:lang w:bidi="bn-BD"/>
        </w:rPr>
        <w:t>এক.</w:t>
      </w:r>
      <w:r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মুশরিকরা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যে</w:t>
      </w:r>
      <w:r w:rsidRPr="002920C0">
        <w:rPr>
          <w:rFonts w:ascii="Tahoma" w:hAnsi="SolaimanLipi" w:cs="Kalpurush"/>
          <w:color w:val="000000"/>
          <w:cs/>
          <w:lang w:bidi="bn-IN"/>
        </w:rPr>
        <w:t>সব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বিষয়কে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প্রভু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মনে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বিশ্বাস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স্থাপন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করেছে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প্রভুত্বের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কোনো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বৈশিষ্ট্যই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তাদের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মধ্যে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নেই।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পবিত্র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ু</w:t>
      </w:r>
      <w:r w:rsidRPr="002920C0">
        <w:rPr>
          <w:rFonts w:ascii="Tahoma" w:hAnsi="SolaimanLipi" w:cs="Kalpurush"/>
          <w:color w:val="000000"/>
          <w:cs/>
          <w:lang w:bidi="bn-IN"/>
        </w:rPr>
        <w:t>রআনে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547AC3">
        <w:rPr>
          <w:rFonts w:ascii="Tahoma" w:hAnsi="SolaimanLipi" w:cs="Kalpurush" w:hint="cs"/>
          <w:color w:val="000000"/>
          <w:cs/>
          <w:lang w:bidi="bn-BD"/>
        </w:rPr>
        <w:t xml:space="preserve">বিশেষভাবে </w:t>
      </w:r>
      <w:r w:rsidRPr="002920C0">
        <w:rPr>
          <w:rFonts w:ascii="Tahoma" w:hAnsi="SolaimanLipi" w:cs="Kalpurush"/>
          <w:color w:val="000000"/>
          <w:cs/>
          <w:lang w:bidi="bn-IN"/>
        </w:rPr>
        <w:t>এ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বক্তব্য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ে</w:t>
      </w:r>
      <w:r w:rsidRPr="002920C0">
        <w:rPr>
          <w:rFonts w:ascii="Tahoma" w:hAnsi="SolaimanLipi" w:cs="Kalpurush"/>
          <w:color w:val="000000"/>
          <w:cs/>
          <w:lang w:bidi="bn-IN"/>
        </w:rPr>
        <w:t>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পক্ষে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যুক্তি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দাঁড়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করানো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হয়েছে।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যুক্তিগুলোর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সারকথা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হল</w:t>
      </w:r>
      <w:r w:rsidRPr="002920C0">
        <w:rPr>
          <w:rFonts w:ascii="Kalpurush" w:hAnsi="Kalpurush" w:cs="Kalpurush"/>
          <w:color w:val="000000"/>
        </w:rPr>
        <w:t xml:space="preserve">, 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ভিন্ন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অন্যসব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উপাস্য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ক্ষমতা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রাখে</w:t>
      </w:r>
      <w:r w:rsidR="003648C8"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কারও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ইষ্ট</w:t>
      </w:r>
      <w:r w:rsidRPr="002920C0">
        <w:rPr>
          <w:rFonts w:ascii="Tahoma" w:hAnsi="SolaimanLipi" w:cs="mylotas"/>
          <w:color w:val="000000"/>
          <w:cs/>
          <w:lang w:bidi="bn-IN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অনিষ্টের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ক্ষমতা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নেই।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রক্ষা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অথবা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ধ্বংস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কোনো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কিছুরই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ক্ষমতা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নেই।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জীবন</w:t>
      </w:r>
      <w:r w:rsidRPr="002920C0">
        <w:rPr>
          <w:rFonts w:ascii="Tahoma" w:hAnsi="SolaimanLipi" w:cs="mylotas"/>
          <w:color w:val="000000"/>
          <w:cs/>
          <w:lang w:bidi="bn-IN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মৃত্যুর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মালিক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নয়।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আসমান</w:t>
      </w:r>
      <w:r w:rsidRPr="002920C0">
        <w:rPr>
          <w:rFonts w:ascii="Tahoma" w:hAnsi="SolaimanLipi" w:cs="mylotas"/>
          <w:color w:val="000000"/>
          <w:cs/>
          <w:lang w:bidi="bn-IN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জমিনের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কোন</w:t>
      </w:r>
      <w:r w:rsidR="001926DC">
        <w:rPr>
          <w:rFonts w:ascii="Tahoma" w:hAnsi="SolaimanLipi" w:cs="Kalpurush" w:hint="cs"/>
          <w:color w:val="000000"/>
          <w:cs/>
          <w:lang w:bidi="bn-BD"/>
        </w:rPr>
        <w:t>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জিনিসের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মালিক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নয়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এবং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এতে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আদৌ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কোনো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অংশীদারিত্ব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নেই।</w:t>
      </w:r>
      <w:r w:rsidRPr="002920C0">
        <w:rPr>
          <w:rFonts w:ascii="Tahoma" w:hAnsi="SolaimanLipi" w:cs="mylotas"/>
          <w:color w:val="000000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আল-কুরআনে এসেছে</w:t>
      </w:r>
      <w:r>
        <w:rPr>
          <w:rFonts w:ascii="Tahoma" w:hAnsi="SolaimanLipi" w:cs="Kalpurush" w:hint="cs"/>
          <w:color w:val="000000"/>
          <w:cs/>
          <w:lang w:bidi="bn-BD"/>
        </w:rPr>
        <w:t>,</w:t>
      </w:r>
    </w:p>
    <w:p w:rsidR="00785C9C" w:rsidRPr="00240AE7" w:rsidRDefault="00785C9C" w:rsidP="001926DC">
      <w:pPr>
        <w:pStyle w:val="NormalWeb"/>
        <w:shd w:val="clear" w:color="auto" w:fill="FFFFFF"/>
        <w:bidi/>
        <w:spacing w:after="0"/>
        <w:jc w:val="both"/>
        <w:rPr>
          <w:rFonts w:ascii="KFGQPC Uthman Taha Naskh" w:hAnsi="KFGQPC Uthman Taha Naskh" w:cs="Vrinda"/>
          <w:color w:val="008000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lastRenderedPageBreak/>
        <w:t>﴿</w:t>
      </w:r>
      <w:r>
        <w:rPr>
          <w:rFonts w:ascii="KFGQPC Uthmanic Script HAFS" w:cs="KFGQPC Uthmanic Script HAFS" w:hint="cs"/>
          <w:color w:val="008000"/>
          <w:rtl/>
        </w:rPr>
        <w:t>وَٱتَّخَذُواْ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دُونِهِۦٓ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ءَالِهَةٗ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لَّا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يَخۡلُقُونَ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شَيۡ‍ٔٗا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وَهُمۡ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يُخۡلَقُونَ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يَمۡلِكُونَ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لِأَنفُسِهِمۡ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ضَرّٗا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نَفۡعٗا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يَمۡلِكُونَ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مَوۡتٗا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حَيَوٰةٗ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نُشُورٗا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٣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الفرقان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٣</w:t>
      </w:r>
      <w:r>
        <w:rPr>
          <w:rFonts w:ascii="KFGQPC Uthman Taha Naskh" w:cs="KFGQPC Uthman Taha Naskh"/>
          <w:color w:val="008000"/>
          <w:rtl/>
        </w:rPr>
        <w:t>]</w:t>
      </w:r>
    </w:p>
    <w:p w:rsidR="00785C9C" w:rsidRPr="00240AE7" w:rsidRDefault="00785C9C" w:rsidP="001926DC">
      <w:pPr>
        <w:pStyle w:val="NormalWeb"/>
        <w:shd w:val="clear" w:color="auto" w:fill="FFFFFF"/>
        <w:spacing w:after="0"/>
        <w:jc w:val="both"/>
        <w:rPr>
          <w:rFonts w:ascii="Tahoma" w:hAnsi="SolaimanLipi" w:cs="Vrinda"/>
          <w:color w:val="000000"/>
          <w:rtl/>
          <w:cs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তারা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ব্যতীত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অনেক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উপাস্য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গ্রহণ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করেছে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কিছুই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বরং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তারাই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নিজেদের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কল্যাণ</w:t>
      </w:r>
      <w:r>
        <w:rPr>
          <w:rFonts w:ascii="Tahoma" w:hAnsi="SolaimanLipi" w:cs="Kalpurush" w:hint="cs"/>
          <w:color w:val="000000"/>
          <w:cs/>
          <w:lang w:bidi="bn-BD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অকল্যাণ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মালিক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নয়।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জীবন</w:t>
      </w:r>
      <w:r w:rsidR="003648C8"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মৃত্যু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পুনরুত্থানের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মালিক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নয়।</w:t>
      </w:r>
      <w:r>
        <w:rPr>
          <w:rFonts w:ascii="Tahoma" w:hAnsi="SolaimanLipi" w:cs="Kalpurush" w:hint="cs"/>
          <w:color w:val="000000"/>
          <w:cs/>
          <w:lang w:bidi="bn-BD"/>
        </w:rPr>
        <w:t xml:space="preserve">” [সূরা </w:t>
      </w:r>
      <w:r w:rsidRPr="002920C0">
        <w:rPr>
          <w:rFonts w:ascii="Tahoma" w:hAnsi="SolaimanLipi" w:cs="Kalpurush"/>
          <w:color w:val="000000"/>
          <w:cs/>
          <w:lang w:bidi="bn-IN"/>
        </w:rPr>
        <w:t>আল</w:t>
      </w:r>
      <w:r>
        <w:rPr>
          <w:rFonts w:ascii="Tahoma" w:hAnsi="SolaimanLipi" w:cs="Kalpurush" w:hint="cs"/>
          <w:color w:val="000000"/>
          <w:cs/>
          <w:lang w:bidi="bn-BD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ফুরকান</w:t>
      </w:r>
      <w:r w:rsidR="003648C8" w:rsidRPr="003648C8"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আয়াত:</w:t>
      </w:r>
      <w:r>
        <w:rPr>
          <w:rFonts w:ascii="Tahoma" w:hAnsi="SolaimanLipi" w:cs="Kalpurush" w:hint="cs"/>
          <w:color w:val="000000"/>
          <w:cs/>
          <w:lang w:bidi="bn-BD"/>
        </w:rPr>
        <w:t xml:space="preserve">: </w:t>
      </w:r>
      <w:r w:rsidRPr="002920C0">
        <w:rPr>
          <w:rFonts w:ascii="Tahoma" w:hAnsi="SolaimanLipi" w:cs="Kalpurush"/>
          <w:color w:val="000000"/>
          <w:cs/>
          <w:lang w:bidi="bn-IN"/>
        </w:rPr>
        <w:t>৩</w:t>
      </w:r>
      <w:r>
        <w:rPr>
          <w:rFonts w:ascii="Tahoma" w:hAnsi="SolaimanLipi" w:cs="Kalpurush" w:hint="cs"/>
          <w:color w:val="000000"/>
          <w:cs/>
          <w:lang w:bidi="bn-BD"/>
        </w:rPr>
        <w:t>]</w:t>
      </w:r>
    </w:p>
    <w:p w:rsidR="00785C9C" w:rsidRPr="002920C0" w:rsidRDefault="00785C9C" w:rsidP="003648C8">
      <w:pPr>
        <w:pStyle w:val="NormalWeb"/>
        <w:shd w:val="clear" w:color="auto" w:fill="FFFFFF"/>
        <w:spacing w:after="0"/>
        <w:jc w:val="both"/>
        <w:rPr>
          <w:rFonts w:ascii="Tahoma" w:hAnsi="Tahoma" w:cs="mylotas"/>
          <w:color w:val="000000"/>
          <w:lang w:bidi="bn-BD"/>
        </w:rPr>
      </w:pPr>
      <w:r w:rsidRPr="002920C0">
        <w:rPr>
          <w:rFonts w:ascii="Tahoma" w:hAnsi="SolaimanLipi" w:cs="Kalpurush"/>
          <w:color w:val="000000"/>
          <w:cs/>
          <w:lang w:bidi="bn-IN"/>
        </w:rPr>
        <w:t>আরো</w:t>
      </w:r>
      <w:r w:rsidRPr="002920C0">
        <w:rPr>
          <w:rFonts w:ascii="Tahoma" w:hAnsi="SolaimanLipi" w:cs="mylotas"/>
          <w:color w:val="000000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এসে</w:t>
      </w:r>
      <w:r w:rsidRPr="002920C0">
        <w:rPr>
          <w:rFonts w:ascii="Tahoma" w:hAnsi="SolaimanLipi" w:cs="Kalpurush"/>
          <w:color w:val="000000"/>
          <w:cs/>
          <w:lang w:bidi="bn-IN"/>
        </w:rPr>
        <w:t>ছে</w:t>
      </w:r>
      <w:r w:rsidR="003648C8">
        <w:rPr>
          <w:rFonts w:ascii="Tahoma" w:hAnsi="SolaimanLipi" w:cs="Kalpurush" w:hint="cs"/>
          <w:color w:val="000000"/>
          <w:cs/>
          <w:lang w:bidi="bn-BD"/>
        </w:rPr>
        <w:t>,</w:t>
      </w:r>
    </w:p>
    <w:p w:rsidR="00785C9C" w:rsidRPr="00240AE7" w:rsidRDefault="00785C9C" w:rsidP="001926DC">
      <w:pPr>
        <w:pStyle w:val="NormalWeb"/>
        <w:shd w:val="clear" w:color="auto" w:fill="FFFFFF"/>
        <w:bidi/>
        <w:spacing w:after="0"/>
        <w:jc w:val="both"/>
        <w:rPr>
          <w:rFonts w:ascii="KFGQPC Uthman Taha Naskh" w:hAnsi="KFGQPC Uthman Taha Naskh" w:cs="Vrinda"/>
          <w:color w:val="008000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أَيُشۡرِكُونَ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يَخۡلُقُ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شَيۡ‍ٔٗا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وَهُمۡ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يُخۡلَقُونَ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١٩١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يَسۡتَطِيعُونَ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لَهُمۡ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نَصۡرٗا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وَلَآ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أَنفُسَهُمۡ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يَنصُرُونَ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١٩٢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الاعراف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١٩١،</w:t>
      </w:r>
      <w:r>
        <w:rPr>
          <w:rFonts w:ascii="KFGQPC Uthman Taha Naskh" w:cs="KFGQPC Uthman Taha Naskh"/>
          <w:color w:val="008000"/>
          <w:rtl/>
        </w:rPr>
        <w:t xml:space="preserve">  </w:t>
      </w:r>
      <w:r>
        <w:rPr>
          <w:rFonts w:ascii="KFGQPC Uthman Taha Naskh" w:cs="KFGQPC Uthman Taha Naskh" w:hint="cs"/>
          <w:color w:val="008000"/>
          <w:rtl/>
        </w:rPr>
        <w:t>١٩٢</w:t>
      </w:r>
      <w:r>
        <w:rPr>
          <w:rFonts w:ascii="KFGQPC Uthman Taha Naskh" w:cs="KFGQPC Uthman Taha Naskh"/>
          <w:color w:val="008000"/>
          <w:rtl/>
        </w:rPr>
        <w:t>]</w:t>
      </w:r>
    </w:p>
    <w:p w:rsidR="00785C9C" w:rsidRPr="002920C0" w:rsidRDefault="00785C9C" w:rsidP="003648C8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তারা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এমন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কাউকে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শরীক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সাব্যস্ত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</w:t>
      </w:r>
      <w:r>
        <w:rPr>
          <w:rFonts w:ascii="Tahoma" w:hAnsi="SolaimanLipi" w:cs="Kalpurush" w:hint="cs"/>
          <w:color w:val="000000"/>
          <w:cs/>
          <w:lang w:bidi="bn-BD"/>
        </w:rPr>
        <w:t>,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বস্তুও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</w:t>
      </w:r>
      <w:r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</w:t>
      </w:r>
      <w:r>
        <w:rPr>
          <w:rFonts w:ascii="Tahoma" w:hAnsi="SolaimanLipi" w:cs="Kalpurush" w:hint="cs"/>
          <w:color w:val="000000"/>
          <w:cs/>
          <w:lang w:bidi="bn-BD"/>
        </w:rPr>
        <w:t>;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বরং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তাদেরকে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হয়েছে।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সাহায্য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করতে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পারে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নিজের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সাহায্য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করতে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পারে।</w:t>
      </w:r>
      <w:r>
        <w:rPr>
          <w:rFonts w:ascii="Tahoma" w:hAnsi="SolaimanLipi" w:cs="Kalpurush" w:hint="cs"/>
          <w:color w:val="000000"/>
          <w:cs/>
          <w:lang w:bidi="bn-BD"/>
        </w:rPr>
        <w:t xml:space="preserve">” [সূরা </w:t>
      </w:r>
      <w:r w:rsidRPr="002920C0">
        <w:rPr>
          <w:rFonts w:ascii="Tahoma" w:hAnsi="SolaimanLipi" w:cs="Kalpurush"/>
          <w:color w:val="000000"/>
          <w:cs/>
          <w:lang w:bidi="bn-IN"/>
        </w:rPr>
        <w:t>আল</w:t>
      </w:r>
      <w:r>
        <w:rPr>
          <w:rFonts w:ascii="Tahoma" w:hAnsi="SolaimanLipi" w:cs="Kalpurush" w:hint="cs"/>
          <w:color w:val="000000"/>
          <w:cs/>
          <w:lang w:bidi="bn-BD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আ</w:t>
      </w:r>
      <w:r w:rsidR="003648C8"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Kalpurush"/>
          <w:color w:val="000000"/>
          <w:cs/>
          <w:lang w:bidi="bn-IN"/>
        </w:rPr>
        <w:t>রাফ</w:t>
      </w:r>
      <w:r w:rsidR="003648C8" w:rsidRPr="003648C8"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আয়াত:</w:t>
      </w:r>
      <w:r>
        <w:rPr>
          <w:rFonts w:ascii="Tahoma" w:hAnsi="SolaimanLipi" w:cs="Vrinda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১৯১</w:t>
      </w:r>
      <w:r w:rsidRPr="002920C0">
        <w:rPr>
          <w:rFonts w:ascii="Tahoma" w:hAnsi="SolaimanLipi" w:cs="mylotas"/>
          <w:color w:val="000000"/>
          <w:cs/>
          <w:lang w:bidi="bn-IN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১৯২</w:t>
      </w:r>
      <w:r>
        <w:rPr>
          <w:rFonts w:ascii="Tahoma" w:hAnsi="SolaimanLipi" w:cs="Kalpurush" w:hint="cs"/>
          <w:color w:val="000000"/>
          <w:cs/>
          <w:lang w:bidi="bn-BD"/>
        </w:rPr>
        <w:t>]</w:t>
      </w:r>
    </w:p>
    <w:p w:rsidR="00785C9C" w:rsidRPr="002920C0" w:rsidRDefault="00785C9C" w:rsidP="00935217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</w:rPr>
      </w:pPr>
      <w:r w:rsidRPr="00240AE7">
        <w:rPr>
          <w:rFonts w:ascii="Tahoma" w:hAnsi="SolaimanLipi" w:cs="Kalpurush" w:hint="cs"/>
          <w:b/>
          <w:bCs/>
          <w:color w:val="000000"/>
          <w:cs/>
          <w:lang w:bidi="bn-BD"/>
        </w:rPr>
        <w:t>দুই.</w:t>
      </w:r>
      <w:r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মুশরিকরা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বিশ্বা</w:t>
      </w:r>
      <w:r w:rsidRPr="002920C0">
        <w:rPr>
          <w:rFonts w:ascii="Tahoma" w:hAnsi="SolaimanLipi" w:cs="Kalpurush"/>
          <w:color w:val="000000"/>
          <w:cs/>
          <w:lang w:bidi="bn-IN"/>
        </w:rPr>
        <w:t>স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করত</w:t>
      </w:r>
      <w:r>
        <w:rPr>
          <w:rFonts w:ascii="Tahoma" w:hAnsi="SolaimanLipi" w:cs="Kalpurush" w:hint="cs"/>
          <w:color w:val="000000"/>
          <w:cs/>
          <w:lang w:bidi="bn-BD"/>
        </w:rPr>
        <w:t xml:space="preserve"> যে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ল্লা</w:t>
      </w:r>
      <w:r w:rsidRPr="002920C0">
        <w:rPr>
          <w:rFonts w:ascii="Tahoma" w:hAnsi="SolaimanLipi" w:cs="Kalpurush"/>
          <w:color w:val="000000"/>
          <w:cs/>
          <w:lang w:bidi="bn-IN"/>
        </w:rPr>
        <w:t>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</w:t>
      </w:r>
      <w:r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আ</w:t>
      </w:r>
      <w:r w:rsidRPr="002920C0">
        <w:rPr>
          <w:rFonts w:ascii="Tahoma" w:hAnsi="SolaimanLipi" w:cs="Kalpurush"/>
          <w:color w:val="000000"/>
          <w:cs/>
          <w:lang w:bidi="bn-IN"/>
        </w:rPr>
        <w:t>লাই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প্রতিপালক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সৃষ্টিকর্তা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Kalpurush" w:hAnsi="Kalpurush" w:cs="Kalpurush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তাঁর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হাতেই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সমস্ত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জিনিসের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মালিকানা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তিনি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রক্ষা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এবং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তাঁর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অধিকারের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বলয়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থেকে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কেউ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পালাতে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পারে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না।</w:t>
      </w:r>
      <w:r w:rsidRPr="002920C0">
        <w:rPr>
          <w:rFonts w:ascii="Tahoma" w:hAnsi="SolaimanLipi" w:cs="mylotas"/>
          <w:color w:val="000000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আল্লাহ তা</w:t>
      </w:r>
      <w:r w:rsidR="00935217">
        <w:rPr>
          <w:rFonts w:ascii="Tahoma" w:hAnsi="SolaimanLipi" w:cs="Kalpurush" w:hint="cs"/>
          <w:color w:val="000000"/>
          <w:cs/>
          <w:lang w:bidi="bn-BD"/>
        </w:rPr>
        <w:t>‘আ</w:t>
      </w:r>
      <w:r w:rsidR="003648C8">
        <w:rPr>
          <w:rFonts w:ascii="Tahoma" w:hAnsi="SolaimanLipi" w:cs="Kalpurush" w:hint="cs"/>
          <w:color w:val="000000"/>
          <w:cs/>
          <w:lang w:bidi="bn-BD"/>
        </w:rPr>
        <w:t>লা বলেন</w:t>
      </w:r>
      <w:r>
        <w:rPr>
          <w:rFonts w:ascii="Tahoma" w:hAnsi="SolaimanLipi" w:cs="Kalpurush" w:hint="cs"/>
          <w:color w:val="000000"/>
          <w:cs/>
          <w:lang w:bidi="bn-BD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</w:p>
    <w:p w:rsidR="00785C9C" w:rsidRPr="00240AE7" w:rsidRDefault="00785C9C" w:rsidP="00785C9C">
      <w:pPr>
        <w:pStyle w:val="NormalWeb"/>
        <w:shd w:val="clear" w:color="auto" w:fill="FFFFFF"/>
        <w:bidi/>
        <w:spacing w:before="82" w:after="82"/>
        <w:jc w:val="both"/>
        <w:rPr>
          <w:rFonts w:ascii="KFGQPC Uthman Taha Naskh" w:hAnsi="KFGQPC Uthman Taha Naskh" w:cs="Vrinda"/>
          <w:color w:val="008000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وَلَئِن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سَأَلۡتَهُم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مَّنۡ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خَلَقَهُمۡ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لَيَقُولُنَّ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ٱللَّهُۖ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فَأَنَّىٰ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يُؤۡفَكُونَ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٨٧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الزخرف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٨٧</w:t>
      </w:r>
      <w:r>
        <w:rPr>
          <w:rFonts w:ascii="KFGQPC Uthman Taha Naskh" w:cs="KFGQPC Uthman Taha Naskh"/>
          <w:color w:val="008000"/>
          <w:rtl/>
        </w:rPr>
        <w:t>]</w:t>
      </w:r>
    </w:p>
    <w:p w:rsidR="00785C9C" w:rsidRDefault="00785C9C" w:rsidP="00785C9C">
      <w:pPr>
        <w:pStyle w:val="NormalWeb"/>
        <w:shd w:val="clear" w:color="auto" w:fill="FFFFFF"/>
        <w:spacing w:before="82" w:after="82"/>
        <w:jc w:val="both"/>
        <w:rPr>
          <w:rFonts w:ascii="Tahoma" w:hAnsi="SolaimanLipi" w:cs="Vrinda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তুমি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যদি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তাদেরকে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জিজ্ঞাসা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তাদেরকে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সৃষ্টি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করেছে</w:t>
      </w:r>
      <w:r>
        <w:rPr>
          <w:rFonts w:ascii="Tahoma" w:hAnsi="SolaimanLipi" w:cs="Kalpurush" w:hint="cs"/>
          <w:color w:val="000000"/>
          <w:cs/>
          <w:lang w:bidi="bn-BD"/>
        </w:rPr>
        <w:t>?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অবশ্যই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বলবে</w:t>
      </w:r>
      <w:r w:rsidRPr="002920C0">
        <w:rPr>
          <w:rFonts w:ascii="Kalpurush" w:hAnsi="Kalpurush" w:cs="Kalpurush"/>
          <w:color w:val="000000"/>
        </w:rPr>
        <w:t xml:space="preserve">,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আল্লাহ।</w:t>
      </w:r>
      <w:r w:rsidR="00935217">
        <w:rPr>
          <w:rFonts w:ascii="Tahoma" w:hAnsi="SolaimanLipi" w:cs="Kalpurush" w:hint="cs"/>
          <w:color w:val="000000"/>
          <w:cs/>
          <w:lang w:bidi="bn-BD"/>
        </w:rPr>
        <w:t>” [সূরা আয-যুখরু</w:t>
      </w:r>
      <w:r>
        <w:rPr>
          <w:rFonts w:ascii="Tahoma" w:hAnsi="SolaimanLipi" w:cs="Kalpurush" w:hint="cs"/>
          <w:color w:val="000000"/>
          <w:cs/>
          <w:lang w:bidi="bn-BD"/>
        </w:rPr>
        <w:t>ফ</w:t>
      </w:r>
      <w:r w:rsidR="003648C8" w:rsidRPr="003648C8"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আয়াত:</w:t>
      </w:r>
      <w:r>
        <w:rPr>
          <w:rFonts w:ascii="Tahoma" w:hAnsi="SolaimanLipi" w:cs="Kalpurush" w:hint="cs"/>
          <w:color w:val="000000"/>
          <w:cs/>
          <w:lang w:bidi="bn-BD"/>
        </w:rPr>
        <w:t>: ৮৭]</w:t>
      </w:r>
    </w:p>
    <w:p w:rsidR="00785C9C" w:rsidRPr="00240AE7" w:rsidRDefault="003648C8" w:rsidP="00785C9C">
      <w:pPr>
        <w:pStyle w:val="NormalWeb"/>
        <w:shd w:val="clear" w:color="auto" w:fill="FFFFFF"/>
        <w:spacing w:before="82" w:after="82"/>
        <w:jc w:val="both"/>
        <w:rPr>
          <w:rFonts w:ascii="Tahoma" w:hAnsi="SolaimanLipi" w:cs="mylotas"/>
          <w:color w:val="000000"/>
          <w:lang w:bidi="hi-IN"/>
        </w:rPr>
      </w:pPr>
      <w:r>
        <w:rPr>
          <w:rFonts w:ascii="Tahoma" w:hAnsi="SolaimanLipi" w:cs="Kalpurush" w:hint="cs"/>
          <w:color w:val="000000"/>
          <w:cs/>
          <w:lang w:bidi="bn-BD"/>
        </w:rPr>
        <w:t>অন্যত্র বলেন</w:t>
      </w:r>
      <w:r w:rsidR="00785C9C">
        <w:rPr>
          <w:rFonts w:ascii="Tahoma" w:hAnsi="SolaimanLipi" w:cs="Kalpurush" w:hint="cs"/>
          <w:color w:val="000000"/>
          <w:cs/>
          <w:lang w:bidi="bn-BD"/>
        </w:rPr>
        <w:t>,</w:t>
      </w:r>
      <w:r w:rsidR="00785C9C" w:rsidRPr="002920C0">
        <w:rPr>
          <w:rFonts w:ascii="Tahoma" w:hAnsi="SolaimanLipi" w:cs="mylotas"/>
          <w:color w:val="000000"/>
        </w:rPr>
        <w:t xml:space="preserve"> </w:t>
      </w:r>
    </w:p>
    <w:p w:rsidR="00785C9C" w:rsidRPr="0069436A" w:rsidRDefault="00785C9C" w:rsidP="00785C9C">
      <w:pPr>
        <w:pStyle w:val="NormalWeb"/>
        <w:shd w:val="clear" w:color="auto" w:fill="FFFFFF"/>
        <w:bidi/>
        <w:spacing w:before="82" w:after="82"/>
        <w:jc w:val="both"/>
        <w:rPr>
          <w:rFonts w:ascii="KFGQPC Uthman Taha Naskh" w:hAnsi="KFGQPC Uthman Taha Naskh" w:cs="Vrinda"/>
          <w:color w:val="008000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قُلۡ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يَرۡزُقُكُم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مِّنَ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ٱلسَّمَآءِ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وَٱلۡأَرۡضِ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أَمَّن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يَمۡلِكُ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ٱلسَّمۡعَ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وَٱلۡأَبۡصَٰرَ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وَمَن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يُخۡرِجُ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ٱلۡحَيَّ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ٱلۡمَيِّتِ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وَيُخۡرِجُ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ٱلۡمَيِّتَ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ٱلۡحَيِّ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وَمَن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يُدَبِّرُ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ٱلۡأَمۡرَۚ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فَسَيَقُولُونَ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ٱللَّهُۚ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فَقُلۡ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أَفَلَا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تَتَّقُونَ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٣١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يونس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٣١</w:t>
      </w:r>
      <w:r>
        <w:rPr>
          <w:rFonts w:ascii="KFGQPC Uthman Taha Naskh" w:cs="KFGQPC Uthman Taha Naskh"/>
          <w:color w:val="008000"/>
          <w:rtl/>
        </w:rPr>
        <w:t>]</w:t>
      </w:r>
    </w:p>
    <w:p w:rsidR="00785C9C" w:rsidRPr="002920C0" w:rsidRDefault="00785C9C" w:rsidP="00935217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আপনি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জিজ্ঞাসা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করুন</w:t>
      </w:r>
      <w:r w:rsidRPr="002920C0"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রুয</w:t>
      </w:r>
      <w:r w:rsidR="001926DC">
        <w:rPr>
          <w:rFonts w:ascii="Tahoma" w:hAnsi="SolaimanLipi" w:cs="Kalpurush" w:hint="cs"/>
          <w:color w:val="000000"/>
          <w:cs/>
          <w:lang w:bidi="bn-BD"/>
        </w:rPr>
        <w:t>ী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দান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তোমাদেরকে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আসমান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থেকে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জমিন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থেকে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কিংবা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তোমাদের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কান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চোখের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মালিক</w:t>
      </w:r>
      <w:r>
        <w:rPr>
          <w:rFonts w:ascii="Tahoma" w:hAnsi="SolaimanLipi" w:cs="Kalpurush" w:hint="cs"/>
          <w:color w:val="000000"/>
          <w:cs/>
          <w:lang w:bidi="bn-BD"/>
        </w:rPr>
        <w:t>?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জীবিতকে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মৃতের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ভেতর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থেকে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করেন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এবং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কেই</w:t>
      </w:r>
      <w:r>
        <w:rPr>
          <w:rFonts w:ascii="Tahoma" w:hAnsi="SolaimanLipi" w:cs="Kalpurush" w:hint="cs"/>
          <w:color w:val="000000"/>
          <w:cs/>
          <w:lang w:bidi="bn-BD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বা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মৃতকে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জীবিতের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মধ্য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থেকে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করেন</w:t>
      </w:r>
      <w:r>
        <w:rPr>
          <w:rFonts w:ascii="Tahoma" w:hAnsi="SolaimanLipi" w:cs="Kalpurush" w:hint="cs"/>
          <w:color w:val="000000"/>
          <w:cs/>
          <w:lang w:bidi="bn-BD"/>
        </w:rPr>
        <w:t>?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করেন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কর্মসম্পাদনের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ব্যবস্থাপনা</w:t>
      </w:r>
      <w:r>
        <w:rPr>
          <w:rFonts w:ascii="Tahoma" w:hAnsi="SolaimanLipi" w:cs="Kalpurush" w:hint="cs"/>
          <w:color w:val="000000"/>
          <w:cs/>
          <w:lang w:bidi="bn-BD"/>
        </w:rPr>
        <w:t>?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তখন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বলে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উঠবে</w:t>
      </w:r>
      <w:r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! </w:t>
      </w:r>
      <w:r w:rsidRPr="002920C0">
        <w:rPr>
          <w:rFonts w:ascii="Tahoma" w:hAnsi="SolaimanLipi" w:cs="Kalpurush"/>
          <w:color w:val="000000"/>
          <w:cs/>
          <w:lang w:bidi="bn-IN"/>
        </w:rPr>
        <w:t>আপনি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বলুন</w:t>
      </w:r>
      <w:r w:rsidRPr="002920C0">
        <w:rPr>
          <w:rFonts w:ascii="Kalpurush" w:hAnsi="Kalpurush" w:cs="Kalpurush"/>
          <w:color w:val="000000"/>
        </w:rPr>
        <w:t xml:space="preserve">, </w:t>
      </w:r>
      <w:r w:rsidRPr="002920C0">
        <w:rPr>
          <w:rFonts w:ascii="Tahoma" w:hAnsi="SolaimanLipi" w:cs="Kalpurush"/>
          <w:color w:val="000000"/>
          <w:cs/>
          <w:lang w:bidi="bn-IN"/>
        </w:rPr>
        <w:t>তার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পরেও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তোমরা</w:t>
      </w:r>
      <w:r w:rsidRPr="002920C0">
        <w:rPr>
          <w:rFonts w:ascii="Tahoma" w:hAnsi="SolaimanLipi" w:cs="mylotas" w:hint="cs"/>
          <w:color w:val="000000"/>
          <w:cs/>
          <w:lang w:bidi="bn-IN"/>
        </w:rPr>
        <w:t xml:space="preserve"> </w:t>
      </w:r>
      <w:r w:rsidR="00935217">
        <w:rPr>
          <w:rFonts w:ascii="Tahoma" w:hAnsi="SolaimanLipi" w:cs="Kalpurush" w:hint="cs"/>
          <w:color w:val="000000"/>
          <w:cs/>
          <w:lang w:bidi="bn-BD"/>
        </w:rPr>
        <w:t>তাকওয়া অবলম্বন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করছ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</w:t>
      </w:r>
      <w:r>
        <w:rPr>
          <w:rFonts w:ascii="Tahoma" w:hAnsi="SolaimanLipi" w:cs="Kalpurush" w:hint="cs"/>
          <w:color w:val="000000"/>
          <w:cs/>
          <w:lang w:bidi="bn-BD"/>
        </w:rPr>
        <w:t xml:space="preserve">?” [সূরা </w:t>
      </w:r>
      <w:r w:rsidRPr="002920C0">
        <w:rPr>
          <w:rFonts w:ascii="Tahoma" w:hAnsi="SolaimanLipi" w:cs="Kalpurush"/>
          <w:color w:val="000000"/>
          <w:cs/>
          <w:lang w:bidi="bn-IN"/>
        </w:rPr>
        <w:t>ইউনুস</w:t>
      </w:r>
      <w:r w:rsidR="003648C8" w:rsidRPr="003648C8"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আয়াত:</w:t>
      </w:r>
      <w:r>
        <w:rPr>
          <w:rFonts w:ascii="Tahoma" w:hAnsi="SolaimanLipi" w:cs="Vrinda" w:hint="cs"/>
          <w:color w:val="000000"/>
          <w:cs/>
          <w:lang w:bidi="bn-BD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৩১</w:t>
      </w:r>
      <w:r>
        <w:rPr>
          <w:rFonts w:ascii="Tahoma" w:hAnsi="SolaimanLipi" w:cs="Kalpurush" w:hint="cs"/>
          <w:color w:val="000000"/>
          <w:cs/>
          <w:lang w:bidi="bn-BD"/>
        </w:rPr>
        <w:t>]</w:t>
      </w:r>
    </w:p>
    <w:p w:rsidR="00785C9C" w:rsidRPr="002920C0" w:rsidRDefault="00785C9C" w:rsidP="00935217">
      <w:pPr>
        <w:pStyle w:val="NormalWeb"/>
        <w:shd w:val="clear" w:color="auto" w:fill="FFFFFF"/>
        <w:spacing w:before="82" w:after="82"/>
        <w:jc w:val="both"/>
        <w:rPr>
          <w:rFonts w:ascii="Tahoma" w:hAnsi="Tahoma" w:cs="mylotas"/>
          <w:color w:val="000000"/>
        </w:rPr>
      </w:pPr>
      <w:r w:rsidRPr="002920C0">
        <w:rPr>
          <w:rFonts w:ascii="Tahoma" w:hAnsi="SolaimanLipi" w:cs="Kalpurush"/>
          <w:color w:val="000000"/>
          <w:cs/>
          <w:lang w:bidi="bn-IN"/>
        </w:rPr>
        <w:t>অংশীবাদী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চেতনায়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উদ্বুদ্ধদের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নিজেদের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দে</w:t>
      </w:r>
      <w:r w:rsidR="00935217">
        <w:rPr>
          <w:rFonts w:ascii="Tahoma" w:hAnsi="SolaimanLipi" w:cs="Kalpurush" w:hint="cs"/>
          <w:color w:val="000000"/>
          <w:cs/>
          <w:lang w:bidi="bn-BD"/>
        </w:rPr>
        <w:t>ও</w:t>
      </w:r>
      <w:r w:rsidRPr="002920C0">
        <w:rPr>
          <w:rFonts w:ascii="Tahoma" w:hAnsi="SolaimanLipi" w:cs="Kalpurush"/>
          <w:color w:val="000000"/>
          <w:cs/>
          <w:lang w:bidi="bn-IN"/>
        </w:rPr>
        <w:t>য়া</w:t>
      </w:r>
      <w:r w:rsidRPr="002920C0">
        <w:rPr>
          <w:rFonts w:ascii="Tahoma" w:hAnsi="SolaimanLipi" w:cs="mylotas"/>
          <w:color w:val="000000"/>
        </w:rPr>
        <w:t xml:space="preserve"> </w:t>
      </w:r>
      <w:r w:rsidR="00935217">
        <w:rPr>
          <w:rFonts w:ascii="Tahoma" w:hAnsi="SolaimanLipi" w:cs="Kalpurush" w:hint="cs"/>
          <w:color w:val="000000"/>
          <w:cs/>
          <w:lang w:bidi="bn-BD"/>
        </w:rPr>
        <w:t>সা</w:t>
      </w:r>
      <w:r w:rsidRPr="002920C0">
        <w:rPr>
          <w:rFonts w:ascii="Tahoma" w:hAnsi="SolaimanLipi" w:cs="Kalpurush"/>
          <w:color w:val="000000"/>
          <w:cs/>
          <w:lang w:bidi="bn-IN"/>
        </w:rPr>
        <w:t>ক্ষীর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ভিত্তিতেই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উপর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জরুরি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হয়ে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পড়ে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যে</w:t>
      </w:r>
      <w:r w:rsidR="003648C8">
        <w:rPr>
          <w:rFonts w:ascii="Tahoma" w:hAnsi="SolaimanLipi" w:cs="Kalpurush" w:hint="cs"/>
          <w:color w:val="000000"/>
          <w:cs/>
          <w:lang w:bidi="bn-BD"/>
        </w:rPr>
        <w:t>,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একমাত্র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আল্লাহকেই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রব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হিসেবে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মানবে।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একমাত্র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তাঁরই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ইবাদতে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নিজেদেরকে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935217">
        <w:rPr>
          <w:rFonts w:ascii="Tahoma" w:hAnsi="SolaimanLipi" w:cs="Kalpurush" w:hint="cs"/>
          <w:color w:val="000000"/>
          <w:cs/>
          <w:lang w:bidi="bn-BD"/>
        </w:rPr>
        <w:t>নিয়োজি</w:t>
      </w:r>
      <w:r w:rsidRPr="002920C0">
        <w:rPr>
          <w:rFonts w:ascii="Tahoma" w:hAnsi="SolaimanLipi" w:cs="Kalpurush"/>
          <w:color w:val="000000"/>
          <w:cs/>
          <w:lang w:bidi="bn-IN"/>
        </w:rPr>
        <w:t>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করবে।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নিছক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ধারণাজাত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রব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ইলাহের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ইবাদত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থেকে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নিজেদেরকে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সরিয়ে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আনবে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নিজেদেরই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কোনো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কল্যাণ</w:t>
      </w:r>
      <w:r>
        <w:rPr>
          <w:rFonts w:ascii="Tahoma" w:hAnsi="SolaimanLipi" w:cs="Kalpurush" w:hint="cs"/>
          <w:color w:val="000000"/>
          <w:cs/>
          <w:lang w:bidi="bn-BD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অকল্যাণের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মালিক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নয়।</w:t>
      </w:r>
      <w:r w:rsidRPr="002920C0">
        <w:rPr>
          <w:rFonts w:ascii="Tahoma" w:hAnsi="SolaimanLipi" w:cs="mylotas"/>
          <w:color w:val="000000"/>
        </w:rPr>
        <w:t xml:space="preserve"> </w:t>
      </w:r>
    </w:p>
    <w:p w:rsidR="00785C9C" w:rsidRPr="00153EA0" w:rsidRDefault="00785C9C" w:rsidP="00935217">
      <w:pPr>
        <w:pStyle w:val="NormalWeb"/>
        <w:shd w:val="clear" w:color="auto" w:fill="FFFFFF"/>
        <w:spacing w:before="82" w:after="82"/>
        <w:jc w:val="both"/>
        <w:rPr>
          <w:rFonts w:ascii="Tahoma" w:hAnsi="Tahoma" w:cs="Vrinda"/>
          <w:szCs w:val="30"/>
          <w:lang w:bidi="bn-BD"/>
        </w:rPr>
      </w:pPr>
      <w:r w:rsidRPr="00153EA0">
        <w:rPr>
          <w:rStyle w:val="Strong"/>
          <w:rFonts w:ascii="Tahoma" w:hAnsi="SolaimanLipi" w:cs="Kalpurush"/>
          <w:cs/>
          <w:lang w:bidi="bn-IN"/>
        </w:rPr>
        <w:t>চর্তুথত</w:t>
      </w:r>
      <w:r w:rsidRPr="00153EA0">
        <w:rPr>
          <w:rStyle w:val="Strong"/>
          <w:rFonts w:ascii="Tahoma" w:hAnsi="SolaimanLipi" w:cs="mylotas"/>
          <w:cs/>
          <w:lang w:bidi="bn-IN"/>
        </w:rPr>
        <w:t>:</w:t>
      </w:r>
      <w:r w:rsidRPr="00153EA0">
        <w:rPr>
          <w:rStyle w:val="Strong"/>
          <w:rFonts w:ascii="Tahoma" w:hAnsi="SolaimanLipi" w:cs="mylotas"/>
          <w:lang w:bidi="bn-IN"/>
        </w:rPr>
        <w:t xml:space="preserve"> </w:t>
      </w:r>
      <w:r w:rsidRPr="00153EA0">
        <w:rPr>
          <w:rStyle w:val="Strong"/>
          <w:rFonts w:ascii="Tahoma" w:hAnsi="SolaimanLipi" w:cs="Kalpurush"/>
          <w:cs/>
          <w:lang w:bidi="bn-IN"/>
        </w:rPr>
        <w:t>আল্লাহ</w:t>
      </w:r>
      <w:r w:rsidRPr="00153EA0">
        <w:rPr>
          <w:rStyle w:val="Strong"/>
          <w:rFonts w:ascii="Tahoma" w:hAnsi="SolaimanLipi" w:cs="mylotas"/>
          <w:cs/>
          <w:lang w:bidi="bn-IN"/>
        </w:rPr>
        <w:t xml:space="preserve"> </w:t>
      </w:r>
      <w:r w:rsidRPr="00153EA0">
        <w:rPr>
          <w:rStyle w:val="Strong"/>
          <w:rFonts w:ascii="Tahoma" w:hAnsi="SolaimanLipi" w:cs="Kalpurush"/>
          <w:cs/>
          <w:lang w:bidi="bn-IN"/>
        </w:rPr>
        <w:t>তা</w:t>
      </w:r>
      <w:r w:rsidRPr="00153EA0">
        <w:rPr>
          <w:rStyle w:val="Strong"/>
          <w:rFonts w:ascii="Tahoma" w:hAnsi="SolaimanLipi" w:cs="Kalpurush" w:hint="cs"/>
          <w:cs/>
          <w:lang w:bidi="bn-BD"/>
        </w:rPr>
        <w:t>‘আ</w:t>
      </w:r>
      <w:r w:rsidRPr="00153EA0">
        <w:rPr>
          <w:rStyle w:val="Strong"/>
          <w:rFonts w:ascii="Tahoma" w:hAnsi="SolaimanLipi" w:cs="Kalpurush"/>
          <w:cs/>
          <w:lang w:bidi="bn-IN"/>
        </w:rPr>
        <w:t>লার</w:t>
      </w:r>
      <w:r w:rsidRPr="00153EA0">
        <w:rPr>
          <w:rStyle w:val="Strong"/>
          <w:rFonts w:ascii="Tahoma" w:hAnsi="SolaimanLipi" w:cs="mylotas"/>
          <w:cs/>
          <w:lang w:bidi="bn-IN"/>
        </w:rPr>
        <w:t xml:space="preserve"> </w:t>
      </w:r>
      <w:r w:rsidRPr="00153EA0">
        <w:rPr>
          <w:rStyle w:val="Strong"/>
          <w:rFonts w:ascii="Tahoma" w:hAnsi="SolaimanLipi" w:cs="Kalpurush"/>
          <w:cs/>
          <w:lang w:bidi="bn-IN"/>
        </w:rPr>
        <w:t>নাম</w:t>
      </w:r>
      <w:r w:rsidRPr="00153EA0">
        <w:rPr>
          <w:rStyle w:val="Strong"/>
          <w:rFonts w:ascii="Tahoma" w:hAnsi="SolaimanLipi" w:cs="mylotas"/>
          <w:cs/>
          <w:lang w:bidi="bn-IN"/>
        </w:rPr>
        <w:t xml:space="preserve"> </w:t>
      </w:r>
      <w:r w:rsidRPr="00153EA0">
        <w:rPr>
          <w:rStyle w:val="Strong"/>
          <w:rFonts w:ascii="Tahoma" w:hAnsi="SolaimanLipi" w:cs="Kalpurush"/>
          <w:cs/>
          <w:lang w:bidi="bn-IN"/>
        </w:rPr>
        <w:t>ও</w:t>
      </w:r>
      <w:r w:rsidRPr="00153EA0">
        <w:rPr>
          <w:rStyle w:val="Strong"/>
          <w:rFonts w:ascii="Tahoma" w:hAnsi="SolaimanLipi" w:cs="mylotas"/>
          <w:cs/>
          <w:lang w:bidi="bn-IN"/>
        </w:rPr>
        <w:t xml:space="preserve"> </w:t>
      </w:r>
      <w:r w:rsidRPr="00153EA0">
        <w:rPr>
          <w:rStyle w:val="Strong"/>
          <w:rFonts w:ascii="Tahoma" w:hAnsi="SolaimanLipi" w:cs="Kalpurush"/>
          <w:cs/>
          <w:lang w:bidi="bn-IN"/>
        </w:rPr>
        <w:t>সিফাতের</w:t>
      </w:r>
      <w:r w:rsidRPr="00153EA0">
        <w:rPr>
          <w:rStyle w:val="Strong"/>
          <w:rFonts w:ascii="Tahoma" w:hAnsi="SolaimanLipi" w:cs="mylotas"/>
          <w:cs/>
          <w:lang w:bidi="bn-IN"/>
        </w:rPr>
        <w:t xml:space="preserve"> </w:t>
      </w:r>
      <w:r w:rsidR="00935217">
        <w:rPr>
          <w:rStyle w:val="Strong"/>
          <w:rFonts w:ascii="Tahoma" w:hAnsi="SolaimanLipi" w:cs="Kalpurush" w:hint="cs"/>
          <w:cs/>
          <w:lang w:bidi="bn-BD"/>
        </w:rPr>
        <w:t>ওপর</w:t>
      </w:r>
      <w:r w:rsidRPr="00153EA0">
        <w:rPr>
          <w:rStyle w:val="Strong"/>
          <w:rFonts w:ascii="Tahoma" w:hAnsi="SolaimanLipi" w:cs="mylotas"/>
          <w:cs/>
          <w:lang w:bidi="bn-IN"/>
        </w:rPr>
        <w:t xml:space="preserve"> </w:t>
      </w:r>
      <w:r w:rsidR="00935217">
        <w:rPr>
          <w:rStyle w:val="Strong"/>
          <w:rFonts w:ascii="Tahoma" w:hAnsi="SolaimanLipi" w:cs="Kalpurush" w:hint="cs"/>
          <w:cs/>
          <w:lang w:bidi="bn-BD"/>
        </w:rPr>
        <w:t>ঈমান</w:t>
      </w:r>
    </w:p>
    <w:p w:rsidR="00785C9C" w:rsidRPr="00153EA0" w:rsidRDefault="00785C9C" w:rsidP="003648C8">
      <w:pPr>
        <w:pStyle w:val="NormalWeb"/>
        <w:shd w:val="clear" w:color="auto" w:fill="FFFFFF"/>
        <w:spacing w:after="0"/>
        <w:jc w:val="both"/>
        <w:rPr>
          <w:rFonts w:ascii="Tahoma" w:hAnsi="Tahoma" w:cs="Vrinda"/>
          <w:color w:val="000000"/>
          <w:lang w:bidi="bn-BD"/>
        </w:rPr>
      </w:pP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</w:t>
      </w:r>
      <w:r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Kalpurush"/>
          <w:color w:val="000000"/>
          <w:cs/>
          <w:lang w:bidi="bn-IN"/>
        </w:rPr>
        <w:t>আলার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অস্তিত্ব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এককতায়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বিশ্বাসের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পাশাপাশি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সমস্ত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নাম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সিফাত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(</w:t>
      </w:r>
      <w:r w:rsidR="00935217">
        <w:rPr>
          <w:rFonts w:ascii="Tahoma" w:hAnsi="SolaimanLipi" w:cs="Kalpurush"/>
          <w:color w:val="000000"/>
          <w:cs/>
          <w:lang w:bidi="bn-IN"/>
        </w:rPr>
        <w:t>গুণ</w:t>
      </w:r>
      <w:r w:rsidR="00935217">
        <w:rPr>
          <w:rFonts w:ascii="Tahoma" w:hAnsi="SolaimanLipi" w:cs="Kalpurush" w:hint="cs"/>
          <w:color w:val="000000"/>
          <w:cs/>
          <w:lang w:bidi="bn-BD"/>
        </w:rPr>
        <w:t>সমূহ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) </w:t>
      </w:r>
      <w:r w:rsidRPr="002920C0">
        <w:rPr>
          <w:rFonts w:ascii="Tahoma" w:hAnsi="SolaimanLipi" w:cs="Kalpurush"/>
          <w:color w:val="000000"/>
          <w:cs/>
          <w:lang w:bidi="bn-IN"/>
        </w:rPr>
        <w:t>এর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প্রতি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বিশ্বাস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সমান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গুরুত্বপূর্ণ।</w:t>
      </w:r>
      <w:r w:rsidRPr="002920C0">
        <w:rPr>
          <w:rFonts w:ascii="Tahoma" w:hAnsi="SolaimanLipi" w:cs="mylotas"/>
          <w:color w:val="000000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আল-</w:t>
      </w:r>
      <w:r w:rsidRPr="002920C0">
        <w:rPr>
          <w:rFonts w:ascii="Tahoma" w:hAnsi="SolaimanLipi" w:cs="Kalpurush"/>
          <w:color w:val="000000"/>
          <w:cs/>
          <w:lang w:bidi="bn-IN"/>
        </w:rPr>
        <w:t>ক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ু</w:t>
      </w:r>
      <w:r w:rsidRPr="002920C0">
        <w:rPr>
          <w:rFonts w:ascii="Tahoma" w:hAnsi="SolaimanLipi" w:cs="Kalpurush"/>
          <w:color w:val="000000"/>
          <w:cs/>
          <w:lang w:bidi="bn-IN"/>
        </w:rPr>
        <w:t>রআন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রা</w:t>
      </w:r>
      <w:r w:rsidRPr="002920C0">
        <w:rPr>
          <w:rFonts w:ascii="Tahoma" w:hAnsi="SolaimanLipi" w:cs="Kalpurush"/>
          <w:color w:val="000000"/>
          <w:cs/>
          <w:lang w:bidi="bn-IN"/>
        </w:rPr>
        <w:t>সূল</w:t>
      </w:r>
      <w:r w:rsidR="001926DC">
        <w:rPr>
          <w:rFonts w:ascii="Tahoma" w:hAnsi="SolaimanLipi" w:cs="Kalpurush" w:hint="cs"/>
          <w:color w:val="000000"/>
          <w:cs/>
          <w:lang w:bidi="bn-BD"/>
        </w:rPr>
        <w:t>ুল্লাহ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সাল্লাল্লাহু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আলাহি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ওয়াসাল্লামের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বিশুদ্ধ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সুন্না</w:t>
      </w:r>
      <w:r w:rsidR="003648C8">
        <w:rPr>
          <w:rFonts w:ascii="Tahoma" w:hAnsi="SolaimanLipi" w:cs="Kalpurush" w:hint="cs"/>
          <w:color w:val="000000"/>
          <w:cs/>
          <w:lang w:bidi="bn-BD"/>
        </w:rPr>
        <w:t>হ</w:t>
      </w:r>
      <w:r w:rsidRPr="002920C0">
        <w:rPr>
          <w:rFonts w:ascii="Tahoma" w:hAnsi="SolaimanLipi" w:cs="Kalpurush"/>
          <w:color w:val="000000"/>
          <w:cs/>
          <w:lang w:bidi="bn-IN"/>
        </w:rPr>
        <w:t>য়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</w:t>
      </w:r>
      <w:r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Kalpurush" w:hint="cs"/>
          <w:color w:val="000000"/>
          <w:cs/>
          <w:lang w:bidi="bn-IN"/>
        </w:rPr>
        <w:t>আ</w:t>
      </w:r>
      <w:r w:rsidRPr="002920C0">
        <w:rPr>
          <w:rFonts w:ascii="Tahoma" w:hAnsi="SolaimanLipi" w:cs="Kalpurush"/>
          <w:color w:val="000000"/>
          <w:cs/>
          <w:lang w:bidi="bn-IN"/>
        </w:rPr>
        <w:t>লার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যেসব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নাম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সিফাতের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কথা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এসেছে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সেসবের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প্রতি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বিশ্বাস</w:t>
      </w:r>
      <w:r w:rsidR="00935217">
        <w:rPr>
          <w:rFonts w:ascii="Tahoma" w:hAnsi="SolaimanLipi" w:cs="Kalpurush" w:hint="cs"/>
          <w:color w:val="000000"/>
          <w:cs/>
          <w:lang w:bidi="bn-BD"/>
        </w:rPr>
        <w:t xml:space="preserve"> করা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ঈমানের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অবিচ্ছেদ্য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অংশ।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="003648C8">
        <w:rPr>
          <w:rFonts w:ascii="Tahoma" w:hAnsi="SolaimanLipi" w:cs="Kalpurush"/>
          <w:color w:val="000000"/>
          <w:cs/>
          <w:lang w:bidi="bn-IN"/>
        </w:rPr>
        <w:t>এ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মর্মে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নিজেদের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পক্ষ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থেকে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কোনো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অপব্যাখ্যা</w:t>
      </w:r>
      <w:r w:rsidRPr="002920C0">
        <w:rPr>
          <w:rFonts w:ascii="Kalpurush" w:hAnsi="Kalpurush" w:cs="Kalpurush"/>
          <w:color w:val="000000"/>
        </w:rPr>
        <w:t xml:space="preserve">, </w:t>
      </w:r>
      <w:r w:rsidRPr="002920C0">
        <w:rPr>
          <w:rFonts w:ascii="Tahoma" w:hAnsi="SolaimanLipi" w:cs="Kalpurush"/>
          <w:color w:val="000000"/>
          <w:cs/>
          <w:lang w:bidi="bn-IN"/>
        </w:rPr>
        <w:t>নিষ্ক্রিয়করণ</w:t>
      </w:r>
      <w:r w:rsidRPr="002920C0">
        <w:rPr>
          <w:rFonts w:ascii="Kalpurush" w:hAnsi="Kalpurush" w:cs="Kalpurush"/>
          <w:color w:val="000000"/>
        </w:rPr>
        <w:t xml:space="preserve">, </w:t>
      </w:r>
      <w:r w:rsidRPr="002920C0">
        <w:rPr>
          <w:rFonts w:ascii="Tahoma" w:hAnsi="SolaimanLipi" w:cs="Kalpurush"/>
          <w:color w:val="000000"/>
          <w:cs/>
          <w:lang w:bidi="bn-IN"/>
        </w:rPr>
        <w:t>আকৃতি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ও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উপমা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প্রদান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ইত্যাদি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থেকে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বিরত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থাকতে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হবে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কঠিনভাবে</w:t>
      </w:r>
      <w:r w:rsidR="00935217">
        <w:rPr>
          <w:rFonts w:ascii="Tahoma" w:hAnsi="SolaimanLipi" w:cs="Mangal" w:hint="cs"/>
          <w:color w:val="000000"/>
          <w:cs/>
          <w:lang w:bidi="hi-IN"/>
        </w:rPr>
        <w:t>।</w:t>
      </w:r>
      <w:r w:rsidRPr="002920C0">
        <w:rPr>
          <w:rFonts w:ascii="Tahoma" w:hAnsi="SolaimanLipi" w:cs="mylotas"/>
          <w:color w:val="000000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আল-কুরআনে এসেছে</w:t>
      </w:r>
      <w:r>
        <w:rPr>
          <w:rFonts w:ascii="Tahoma" w:hAnsi="SolaimanLipi" w:cs="Kalpurush" w:hint="cs"/>
          <w:color w:val="000000"/>
          <w:cs/>
          <w:lang w:bidi="bn-BD"/>
        </w:rPr>
        <w:t>,</w:t>
      </w:r>
      <w:r w:rsidRPr="003672FD">
        <w:rPr>
          <w:noProof/>
          <w:color w:val="006666"/>
          <w:sz w:val="36"/>
          <w:szCs w:val="36"/>
        </w:rPr>
        <w:t xml:space="preserve"> </w:t>
      </w:r>
    </w:p>
    <w:p w:rsidR="00785C9C" w:rsidRPr="00153EA0" w:rsidRDefault="00785C9C" w:rsidP="001926DC">
      <w:pPr>
        <w:pStyle w:val="NormalWeb"/>
        <w:shd w:val="clear" w:color="auto" w:fill="FFFFFF"/>
        <w:bidi/>
        <w:spacing w:after="0"/>
        <w:jc w:val="both"/>
        <w:rPr>
          <w:rFonts w:ascii="KFGQPC Uthman Taha Naskh" w:hAnsi="KFGQPC Uthman Taha Naskh" w:cs="Vrinda"/>
          <w:color w:val="008000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وَلِلَّهِ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ٱلۡأَسۡمَآءُ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ٱلۡحُسۡنَىٰ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فَٱدۡعُوهُ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بِهَاۖ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وَذَرُواْ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ٱلَّذِينَ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يُلۡحِدُونَ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فِيٓ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أَسۡمَٰٓئِهِۦۚ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سَيُجۡزَوۡنَ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كَانُواْ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يَعۡمَلُونَ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١٨٠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الاعراف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١٨٠</w:t>
      </w:r>
      <w:r>
        <w:rPr>
          <w:rFonts w:ascii="KFGQPC Uthman Taha Naskh" w:cs="KFGQPC Uthman Taha Naskh"/>
          <w:color w:val="008000"/>
          <w:rtl/>
        </w:rPr>
        <w:t>]</w:t>
      </w:r>
    </w:p>
    <w:p w:rsidR="00785C9C" w:rsidRDefault="00785C9C" w:rsidP="001926DC">
      <w:pPr>
        <w:pStyle w:val="NormalWeb"/>
        <w:shd w:val="clear" w:color="auto" w:fill="FFFFFF"/>
        <w:spacing w:after="0"/>
        <w:jc w:val="both"/>
        <w:rPr>
          <w:rFonts w:ascii="Tahoma" w:hAnsi="SolaimanLipi" w:cs="Kalpurush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আর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আল্লাহর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আছে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সব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উত্তম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নাম।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কাজেই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সেগুলো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দিয়েই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তাঁকে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ডাকো।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আর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তাদেরকে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বর্জন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করো</w:t>
      </w:r>
      <w:r w:rsidR="003648C8">
        <w:rPr>
          <w:rFonts w:ascii="Kalpurush" w:hAnsi="Kalpurush" w:cs="Kalpurush"/>
          <w:color w:val="000000"/>
        </w:rPr>
        <w:t>,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যারা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নামের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ব্যাপারে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বাঁকা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পথে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চলে।</w:t>
      </w:r>
      <w:r w:rsidRPr="002920C0">
        <w:rPr>
          <w:rFonts w:ascii="Tahoma" w:hAnsi="SolaimanLipi" w:cs="mylotas"/>
          <w:color w:val="000000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তারা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নিজেদের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কৃতকর্মের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ফল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শীঘ্রই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পাবে।</w:t>
      </w:r>
      <w:r>
        <w:rPr>
          <w:rFonts w:ascii="Tahoma" w:hAnsi="SolaimanLipi" w:cs="Kalpurush" w:hint="cs"/>
          <w:color w:val="000000"/>
          <w:cs/>
          <w:lang w:bidi="bn-BD"/>
        </w:rPr>
        <w:t xml:space="preserve">” [সূরা </w:t>
      </w:r>
      <w:r w:rsidRPr="002920C0">
        <w:rPr>
          <w:rFonts w:ascii="Tahoma" w:hAnsi="SolaimanLipi" w:cs="Kalpurush"/>
          <w:color w:val="000000"/>
          <w:cs/>
          <w:lang w:bidi="bn-IN"/>
        </w:rPr>
        <w:t>আল</w:t>
      </w:r>
      <w:r>
        <w:rPr>
          <w:rFonts w:ascii="Tahoma" w:hAnsi="SolaimanLipi" w:cs="Kalpurush" w:hint="cs"/>
          <w:color w:val="000000"/>
          <w:cs/>
          <w:lang w:bidi="bn-BD"/>
        </w:rPr>
        <w:t>-</w:t>
      </w:r>
      <w:r w:rsidRPr="002920C0">
        <w:rPr>
          <w:rFonts w:ascii="Tahoma" w:hAnsi="SolaimanLipi" w:cs="Kalpurush"/>
          <w:color w:val="000000"/>
          <w:cs/>
          <w:lang w:bidi="bn-IN"/>
        </w:rPr>
        <w:t>আ</w:t>
      </w:r>
      <w:r w:rsidR="003648C8">
        <w:rPr>
          <w:rFonts w:ascii="Tahoma" w:hAnsi="SolaimanLipi" w:cs="Kalpurush" w:hint="cs"/>
          <w:color w:val="000000"/>
          <w:cs/>
          <w:lang w:bidi="bn-BD"/>
        </w:rPr>
        <w:t>‘</w:t>
      </w:r>
      <w:r w:rsidRPr="002920C0">
        <w:rPr>
          <w:rFonts w:ascii="Tahoma" w:hAnsi="SolaimanLipi" w:cs="Kalpurush"/>
          <w:color w:val="000000"/>
          <w:cs/>
          <w:lang w:bidi="bn-IN"/>
        </w:rPr>
        <w:t>রাফ</w:t>
      </w:r>
      <w:r w:rsidR="003648C8">
        <w:rPr>
          <w:rFonts w:ascii="Tahoma" w:hAnsi="SolaimanLipi" w:cs="Kalpurush" w:hint="cs"/>
          <w:color w:val="000000"/>
          <w:cs/>
          <w:lang w:bidi="bn-BD"/>
        </w:rPr>
        <w:t>,</w:t>
      </w:r>
      <w:r w:rsidR="003648C8" w:rsidRPr="003648C8">
        <w:rPr>
          <w:rFonts w:ascii="Tahoma" w:hAnsi="SolaimanLipi" w:cs="Kalpurush" w:hint="cs"/>
          <w:color w:val="000000"/>
          <w:cs/>
          <w:lang w:bidi="bn-BD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আয়াত:</w:t>
      </w:r>
      <w:r>
        <w:rPr>
          <w:rFonts w:ascii="Tahoma" w:hAnsi="SolaimanLipi" w:cs="Kalpurush" w:hint="cs"/>
          <w:color w:val="000000"/>
          <w:cs/>
          <w:lang w:bidi="bn-BD"/>
        </w:rPr>
        <w:t xml:space="preserve">: </w:t>
      </w:r>
      <w:r w:rsidRPr="002920C0">
        <w:rPr>
          <w:rFonts w:ascii="Tahoma" w:hAnsi="SolaimanLipi" w:cs="Kalpurush"/>
          <w:color w:val="000000"/>
          <w:cs/>
          <w:lang w:bidi="bn-IN"/>
        </w:rPr>
        <w:t>১৮০</w:t>
      </w:r>
      <w:r>
        <w:rPr>
          <w:rFonts w:ascii="Tahoma" w:hAnsi="SolaimanLipi" w:cs="Kalpurush" w:hint="cs"/>
          <w:color w:val="000000"/>
          <w:cs/>
          <w:lang w:bidi="bn-BD"/>
        </w:rPr>
        <w:t>]</w:t>
      </w:r>
    </w:p>
    <w:p w:rsidR="00785C9C" w:rsidRPr="002920C0" w:rsidRDefault="00785C9C" w:rsidP="003648C8">
      <w:pPr>
        <w:pStyle w:val="NormalWeb"/>
        <w:shd w:val="clear" w:color="auto" w:fill="FFFFFF"/>
        <w:spacing w:after="0"/>
        <w:jc w:val="both"/>
        <w:rPr>
          <w:rFonts w:ascii="Tahoma" w:hAnsi="Tahoma" w:cs="mylotas"/>
          <w:color w:val="000000"/>
          <w:lang w:bidi="bn-BD"/>
        </w:rPr>
      </w:pPr>
      <w:r w:rsidRPr="002920C0">
        <w:rPr>
          <w:rFonts w:ascii="Tahoma" w:hAnsi="SolaimanLipi" w:cs="Kalpurush"/>
          <w:color w:val="000000"/>
          <w:cs/>
          <w:lang w:bidi="bn-IN"/>
        </w:rPr>
        <w:t>অন্যত্র</w:t>
      </w:r>
      <w:r w:rsidRPr="002920C0">
        <w:rPr>
          <w:rFonts w:ascii="Tahoma" w:hAnsi="SolaimanLipi" w:cs="mylotas"/>
          <w:color w:val="000000"/>
        </w:rPr>
        <w:t xml:space="preserve">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এসেছে</w:t>
      </w:r>
      <w:r>
        <w:rPr>
          <w:rFonts w:ascii="Tahoma" w:hAnsi="SolaimanLipi" w:cs="Kalpurush" w:hint="cs"/>
          <w:color w:val="000000"/>
          <w:cs/>
          <w:lang w:bidi="bn-BD"/>
        </w:rPr>
        <w:t>,</w:t>
      </w:r>
    </w:p>
    <w:p w:rsidR="00785C9C" w:rsidRPr="00153EA0" w:rsidRDefault="00785C9C" w:rsidP="001926DC">
      <w:pPr>
        <w:pStyle w:val="NormalWeb"/>
        <w:shd w:val="clear" w:color="auto" w:fill="FFFFFF"/>
        <w:bidi/>
        <w:spacing w:after="0"/>
        <w:jc w:val="both"/>
        <w:rPr>
          <w:rFonts w:ascii="KFGQPC Uthman Taha Naskh" w:hAnsi="KFGQPC Uthman Taha Naskh" w:cs="Vrinda"/>
          <w:color w:val="008000"/>
          <w:szCs w:val="30"/>
          <w:rtl/>
          <w:cs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لَيۡسَ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كَمِثۡلِهِۦ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شَيۡءٞۖ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وَهُوَ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ٱلسَّمِيعُ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ٱلۡبَصِيرُ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الشورا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١١</w:t>
      </w:r>
      <w:r>
        <w:rPr>
          <w:rFonts w:ascii="KFGQPC Uthman Taha Naskh" w:cs="KFGQPC Uthman Taha Naskh"/>
          <w:color w:val="008000"/>
          <w:rtl/>
        </w:rPr>
        <w:t>]</w:t>
      </w:r>
    </w:p>
    <w:p w:rsidR="003648C8" w:rsidRDefault="00785C9C" w:rsidP="003648C8">
      <w:pPr>
        <w:pStyle w:val="NormalWeb"/>
        <w:shd w:val="clear" w:color="auto" w:fill="FFFFFF"/>
        <w:spacing w:before="82" w:after="82"/>
        <w:jc w:val="both"/>
        <w:rPr>
          <w:rFonts w:ascii="Kalpurush" w:hAnsi="Kalpurush" w:cs="Kalpurush"/>
          <w:color w:val="000000"/>
          <w:lang w:bidi="bn-BD"/>
        </w:rPr>
      </w:pPr>
      <w:r>
        <w:rPr>
          <w:rFonts w:ascii="Tahoma" w:hAnsi="SolaimanLipi" w:cs="Kalpurush" w:hint="cs"/>
          <w:color w:val="000000"/>
          <w:cs/>
          <w:lang w:bidi="bn-BD"/>
        </w:rPr>
        <w:lastRenderedPageBreak/>
        <w:t>“</w:t>
      </w:r>
      <w:r w:rsidRPr="002920C0">
        <w:rPr>
          <w:rFonts w:ascii="Tahoma" w:hAnsi="SolaimanLipi" w:cs="Kalpurush"/>
          <w:color w:val="000000"/>
          <w:cs/>
          <w:lang w:bidi="bn-IN"/>
        </w:rPr>
        <w:t>কোনো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কিছুই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তার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অনুরূপ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নয়।</w:t>
      </w:r>
      <w:r w:rsidRPr="002920C0">
        <w:rPr>
          <w:rFonts w:ascii="Tahoma" w:hAnsi="SolaimanLipi" w:cs="mylotas"/>
          <w:color w:val="000000"/>
          <w:cs/>
          <w:lang w:bidi="hi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তিনি</w:t>
      </w:r>
      <w:r w:rsidRPr="002920C0">
        <w:rPr>
          <w:rFonts w:ascii="Tahoma" w:hAnsi="SolaimanLipi" w:cs="mylotas"/>
          <w:color w:val="000000"/>
          <w:cs/>
          <w:lang w:bidi="bn-IN"/>
        </w:rPr>
        <w:t xml:space="preserve"> </w:t>
      </w:r>
      <w:r w:rsidRPr="002920C0">
        <w:rPr>
          <w:rFonts w:ascii="Tahoma" w:hAnsi="SolaimanLipi" w:cs="Kalpurush"/>
          <w:color w:val="000000"/>
          <w:cs/>
          <w:lang w:bidi="bn-IN"/>
        </w:rPr>
        <w:t>সর্বশ্রোতা</w:t>
      </w:r>
      <w:r w:rsidRPr="002920C0">
        <w:rPr>
          <w:rFonts w:ascii="Kalpurush" w:hAnsi="Kalpurush" w:cs="Kalpurush"/>
          <w:color w:val="000000"/>
        </w:rPr>
        <w:t xml:space="preserve">, </w:t>
      </w:r>
      <w:r w:rsidRPr="0012268F">
        <w:rPr>
          <w:rFonts w:ascii="Kalpurush" w:hAnsi="Kalpurush" w:cs="Kalpurush"/>
          <w:color w:val="000000"/>
          <w:cs/>
          <w:lang w:bidi="bn-IN"/>
        </w:rPr>
        <w:t>সর্বদ্রষ্টা</w:t>
      </w:r>
      <w:r w:rsidRPr="00785C9C">
        <w:rPr>
          <w:rFonts w:ascii="SolaimanLipi" w:hAnsi="SolaimanLipi" w:cs="SolaimanLipi"/>
          <w:color w:val="000000"/>
          <w:cs/>
          <w:lang w:bidi="hi-IN"/>
        </w:rPr>
        <w:t>।</w:t>
      </w:r>
      <w:r w:rsidRPr="0012268F">
        <w:rPr>
          <w:rFonts w:ascii="Kalpurush" w:hAnsi="Kalpurush" w:cs="Kalpurush"/>
          <w:color w:val="000000"/>
          <w:cs/>
          <w:lang w:bidi="bn-BD"/>
        </w:rPr>
        <w:t>” [</w:t>
      </w:r>
      <w:r w:rsidRPr="0012268F">
        <w:rPr>
          <w:rFonts w:ascii="Kalpurush" w:hAnsi="Kalpurush" w:cs="Kalpurush"/>
          <w:color w:val="000000"/>
          <w:cs/>
          <w:lang w:bidi="bn-IN"/>
        </w:rPr>
        <w:t>সূরা আশ</w:t>
      </w:r>
      <w:r w:rsidRPr="0012268F">
        <w:rPr>
          <w:rFonts w:ascii="Kalpurush" w:hAnsi="Kalpurush" w:cs="Kalpurush"/>
          <w:color w:val="000000"/>
          <w:cs/>
          <w:lang w:bidi="bn-BD"/>
        </w:rPr>
        <w:t>-</w:t>
      </w:r>
      <w:r w:rsidR="003648C8">
        <w:rPr>
          <w:rFonts w:ascii="Kalpurush" w:hAnsi="Kalpurush" w:cs="Kalpurush" w:hint="cs"/>
          <w:color w:val="000000"/>
          <w:cs/>
          <w:lang w:bidi="bn-BD"/>
        </w:rPr>
        <w:t>শূ</w:t>
      </w:r>
      <w:r w:rsidRPr="0012268F">
        <w:rPr>
          <w:rFonts w:ascii="Kalpurush" w:hAnsi="Kalpurush" w:cs="Kalpurush"/>
          <w:color w:val="000000"/>
          <w:cs/>
          <w:lang w:bidi="bn-IN"/>
        </w:rPr>
        <w:t>রা</w:t>
      </w:r>
      <w:r w:rsidR="003648C8">
        <w:rPr>
          <w:rFonts w:ascii="Kalpurush" w:hAnsi="Kalpurush" w:cs="Kalpurush" w:hint="cs"/>
          <w:color w:val="000000"/>
          <w:cs/>
          <w:lang w:bidi="bn-BD"/>
        </w:rPr>
        <w:t xml:space="preserve">, </w:t>
      </w:r>
      <w:r w:rsidR="003648C8">
        <w:rPr>
          <w:rFonts w:ascii="Tahoma" w:hAnsi="SolaimanLipi" w:cs="Kalpurush" w:hint="cs"/>
          <w:color w:val="000000"/>
          <w:cs/>
          <w:lang w:bidi="bn-BD"/>
        </w:rPr>
        <w:t>আয়াত:</w:t>
      </w:r>
      <w:r w:rsidRPr="0012268F">
        <w:rPr>
          <w:rFonts w:ascii="Kalpurush" w:hAnsi="Kalpurush" w:cs="Kalpurush"/>
          <w:color w:val="000000"/>
          <w:cs/>
          <w:lang w:bidi="bn-BD"/>
        </w:rPr>
        <w:t xml:space="preserve"> </w:t>
      </w:r>
      <w:r w:rsidRPr="0012268F">
        <w:rPr>
          <w:rFonts w:ascii="Kalpurush" w:hAnsi="Kalpurush" w:cs="Kalpurush"/>
          <w:color w:val="000000"/>
          <w:cs/>
          <w:lang w:bidi="bn-IN"/>
        </w:rPr>
        <w:t>১১</w:t>
      </w:r>
      <w:r w:rsidRPr="0012268F">
        <w:rPr>
          <w:rFonts w:ascii="Kalpurush" w:hAnsi="Kalpurush" w:cs="Kalpurush"/>
          <w:color w:val="000000"/>
          <w:cs/>
          <w:lang w:bidi="bn-BD"/>
        </w:rPr>
        <w:t>]</w:t>
      </w:r>
    </w:p>
    <w:p w:rsidR="003648C8" w:rsidRDefault="003648C8" w:rsidP="003648C8">
      <w:pPr>
        <w:pStyle w:val="NormalWeb"/>
        <w:shd w:val="clear" w:color="auto" w:fill="FFFFFF"/>
        <w:spacing w:before="82" w:after="82"/>
        <w:jc w:val="both"/>
        <w:rPr>
          <w:rFonts w:ascii="Kalpurush" w:hAnsi="Kalpurush" w:cs="Kalpurush"/>
          <w:color w:val="000000"/>
          <w:lang w:bidi="bn-BD"/>
        </w:rPr>
      </w:pPr>
    </w:p>
    <w:p w:rsidR="005666DC" w:rsidRDefault="003648C8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  <w:r>
        <w:rPr>
          <w:rFonts w:ascii="Kalpurush" w:hAnsi="Kalpurush" w:cs="Kalpurush" w:hint="cs"/>
          <w:color w:val="000000"/>
          <w:cs/>
          <w:lang w:bidi="bn-BD"/>
        </w:rPr>
        <w:t>সমাপ্ত</w:t>
      </w: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</w:p>
    <w:p w:rsidR="007C0B69" w:rsidRDefault="007C0B69" w:rsidP="003648C8">
      <w:pPr>
        <w:pStyle w:val="NormalWeb"/>
        <w:shd w:val="clear" w:color="auto" w:fill="FFFFFF"/>
        <w:spacing w:before="82" w:after="82"/>
        <w:jc w:val="center"/>
        <w:rPr>
          <w:rFonts w:ascii="Kalpurush" w:hAnsi="Kalpurush" w:cs="Kalpurush"/>
          <w:color w:val="000000"/>
          <w:cs/>
          <w:lang w:bidi="bn-BD"/>
        </w:rPr>
      </w:pPr>
      <w:bookmarkStart w:id="0" w:name="_GoBack"/>
      <w:r w:rsidRPr="00DF7E4B">
        <w:rPr>
          <w:rFonts w:asciiTheme="majorBidi" w:hAnsiTheme="majorBidi" w:cstheme="majorBidi"/>
          <w:noProof/>
          <w:color w:val="00666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104EF8A6" wp14:editId="40A5BB71">
            <wp:simplePos x="0" y="0"/>
            <wp:positionH relativeFrom="page">
              <wp:posOffset>310</wp:posOffset>
            </wp:positionH>
            <wp:positionV relativeFrom="page">
              <wp:posOffset>236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C0B69" w:rsidRPr="003648C8" w:rsidRDefault="007C0B69" w:rsidP="007C0B69">
      <w:pPr>
        <w:pStyle w:val="NormalWeb"/>
        <w:shd w:val="clear" w:color="auto" w:fill="FFFFFF"/>
        <w:spacing w:before="82" w:after="82"/>
        <w:rPr>
          <w:rFonts w:ascii="Kalpurush" w:hAnsi="Kalpurush" w:cs="Kalpurush"/>
          <w:color w:val="000000"/>
          <w:rtl/>
          <w:cs/>
          <w:lang w:bidi="bn-BD"/>
        </w:rPr>
      </w:pPr>
    </w:p>
    <w:sectPr w:rsidR="007C0B69" w:rsidRPr="003648C8" w:rsidSect="007C1387">
      <w:headerReference w:type="first" r:id="rId15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C7C" w:rsidRDefault="00CD1C7C" w:rsidP="00E32771">
      <w:pPr>
        <w:spacing w:after="0" w:line="240" w:lineRule="auto"/>
      </w:pPr>
      <w:r>
        <w:separator/>
      </w:r>
    </w:p>
  </w:endnote>
  <w:endnote w:type="continuationSeparator" w:id="0">
    <w:p w:rsidR="00CD1C7C" w:rsidRDefault="00CD1C7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2F6EB0-D0A1-416B-AF68-6DBB1245CF68}"/>
    <w:embedBold r:id="rId2" w:fontKey="{0D5B3EE7-BDE1-4903-BBFD-28107D37071C}"/>
    <w:embedItalic r:id="rId3" w:fontKey="{34049015-9BCE-46CA-9662-C20A021A0260}"/>
    <w:embedBoldItalic r:id="rId4" w:fontKey="{B447EF50-363F-41AE-B331-ABE3F74AC6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98CDE4B7-375A-4787-8EB0-AB243F29BA93}"/>
    <w:embedBold r:id="rId6" w:fontKey="{083233A8-5C08-402B-BF6D-EBFF1D464B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28A81AF-637B-43E5-A65F-F0C6C32C983D}"/>
    <w:embedBold r:id="rId8" w:fontKey="{61E696B5-AE51-42E7-88DC-EF978539A127}"/>
    <w:embedBoldItalic r:id="rId9" w:fontKey="{3913A333-DA70-48D5-83AE-84A3392744E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0" w:fontKey="{2BF572D6-673E-4405-84ED-1FAAE6232AE5}"/>
    <w:embedBold r:id="rId11" w:fontKey="{7D751C16-DC94-487B-A059-A858211598E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DAD80665-56F5-4CCC-9BEB-9623A9F34A7B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3" w:fontKey="{E32DA1E7-55D9-4DC8-AD28-71831353002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0FC7BF9E-E45F-4385-B9DC-6A2B008468D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5030F2C4-96F3-4CD7-9923-65EBB9A3F181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6" w:fontKey="{F4AE5A6C-B443-4EF3-8A28-A917055DD9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EE995627-D1AA-4D11-A175-BC17B8C1A187}"/>
    <w:embedBold r:id="rId18" w:fontKey="{A139CF9A-E80E-47A4-9573-607345880D48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9" w:fontKey="{EC761B9D-F68E-4EA4-95C6-431818FFCB9F}"/>
    <w:embedBold r:id="rId20" w:fontKey="{D9E05A48-0FCC-43E1-A5FB-C4E02F3BEDF8}"/>
  </w:font>
  <w:font w:name="mylotas">
    <w:altName w:val="Times New Roman"/>
    <w:panose1 w:val="00000000000000000000"/>
    <w:charset w:val="00"/>
    <w:family w:val="roman"/>
    <w:notTrueType/>
    <w:pitch w:val="default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1" w:fontKey="{86ECA1E9-FFDE-448A-B19E-A79CD77232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2" w:subsetted="1" w:fontKey="{D45966C7-A80E-4095-8AF8-C4149601E52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3" w:fontKey="{1BE97CB8-7C3C-4BE9-96AA-81D70A120660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24" w:fontKey="{FBA28F06-61A8-41CC-BD55-245AD84AEE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6F05923" wp14:editId="7D98789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C7C" w:rsidRDefault="00CD1C7C" w:rsidP="00E32771">
      <w:pPr>
        <w:spacing w:after="0" w:line="240" w:lineRule="auto"/>
      </w:pPr>
      <w:r>
        <w:separator/>
      </w:r>
    </w:p>
  </w:footnote>
  <w:footnote w:type="continuationSeparator" w:id="0">
    <w:p w:rsidR="00CD1C7C" w:rsidRDefault="00CD1C7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9239616" wp14:editId="254192F9">
              <wp:simplePos x="0" y="0"/>
              <wp:positionH relativeFrom="column">
                <wp:posOffset>-595630</wp:posOffset>
              </wp:positionH>
              <wp:positionV relativeFrom="paragraph">
                <wp:posOffset>-186055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09610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785C9C" w:rsidP="003E40D5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785C9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আল্লাহর</w:t>
                            </w:r>
                            <w:r w:rsidRPr="00785C9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="003E40D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ওপর ঈমান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7C0B69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6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6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IU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0961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785C9C" w:rsidP="003E40D5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785C9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আল্লাহর</w:t>
                      </w:r>
                      <w:r w:rsidRPr="00785C9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="003E40D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ওপর ঈমান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7C0B69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6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FB03126" wp14:editId="055A5EB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563F3F" wp14:editId="50C535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89D3D0D" wp14:editId="033BF6C4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BE2466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2520"/>
        </w:tabs>
        <w:ind w:left="1080" w:firstLine="0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C9C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926DC"/>
    <w:rsid w:val="001A0D79"/>
    <w:rsid w:val="001B09E4"/>
    <w:rsid w:val="001D5361"/>
    <w:rsid w:val="001F14F0"/>
    <w:rsid w:val="001F4E86"/>
    <w:rsid w:val="00207F20"/>
    <w:rsid w:val="002219E3"/>
    <w:rsid w:val="0023307B"/>
    <w:rsid w:val="00235692"/>
    <w:rsid w:val="00267C61"/>
    <w:rsid w:val="00270AE8"/>
    <w:rsid w:val="0027589B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35B57"/>
    <w:rsid w:val="00347608"/>
    <w:rsid w:val="00354504"/>
    <w:rsid w:val="00355520"/>
    <w:rsid w:val="003648C8"/>
    <w:rsid w:val="00365CB9"/>
    <w:rsid w:val="00371452"/>
    <w:rsid w:val="003947B2"/>
    <w:rsid w:val="003A526E"/>
    <w:rsid w:val="003E1AC6"/>
    <w:rsid w:val="003E40D5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47AC3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85C9C"/>
    <w:rsid w:val="00795BD3"/>
    <w:rsid w:val="007C0B69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9343E"/>
    <w:rsid w:val="008A5781"/>
    <w:rsid w:val="008A6BEA"/>
    <w:rsid w:val="008B3703"/>
    <w:rsid w:val="008B668D"/>
    <w:rsid w:val="008C22AA"/>
    <w:rsid w:val="008C5507"/>
    <w:rsid w:val="008D70C8"/>
    <w:rsid w:val="008E2038"/>
    <w:rsid w:val="0090057C"/>
    <w:rsid w:val="00912D68"/>
    <w:rsid w:val="00935217"/>
    <w:rsid w:val="00943955"/>
    <w:rsid w:val="00944C90"/>
    <w:rsid w:val="0094547A"/>
    <w:rsid w:val="00953B33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AE6D56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1C7C"/>
    <w:rsid w:val="00CD4735"/>
    <w:rsid w:val="00CF1F4E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785C9C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85C9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85C9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785C9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785C9C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85C9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785C9C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785C9C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785C9C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basedOn w:val="DefaultParagraphFont"/>
    <w:link w:val="Heading1"/>
    <w:rsid w:val="00785C9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85C9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785C9C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785C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785C9C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785C9C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785C9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785C9C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785C9C"/>
    <w:rPr>
      <w:rFonts w:ascii="Arial" w:eastAsia="Times New Roman" w:hAnsi="Arial" w:cs="Arial"/>
    </w:rPr>
  </w:style>
  <w:style w:type="paragraph" w:styleId="NormalWeb">
    <w:name w:val="Normal (Web)"/>
    <w:basedOn w:val="Normal"/>
    <w:rsid w:val="00785C9C"/>
    <w:pPr>
      <w:bidi w:val="0"/>
      <w:spacing w:after="136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qFormat/>
    <w:rsid w:val="00785C9C"/>
    <w:rPr>
      <w:b/>
      <w:bCs/>
    </w:rPr>
  </w:style>
  <w:style w:type="character" w:customStyle="1" w:styleId="divx11">
    <w:name w:val="divx11"/>
    <w:basedOn w:val="DefaultParagraphFont"/>
    <w:rsid w:val="00785C9C"/>
    <w:rPr>
      <w:color w:val="8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785C9C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85C9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85C9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785C9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785C9C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85C9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785C9C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785C9C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785C9C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basedOn w:val="DefaultParagraphFont"/>
    <w:link w:val="Heading1"/>
    <w:rsid w:val="00785C9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85C9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785C9C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785C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785C9C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785C9C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785C9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785C9C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785C9C"/>
    <w:rPr>
      <w:rFonts w:ascii="Arial" w:eastAsia="Times New Roman" w:hAnsi="Arial" w:cs="Arial"/>
    </w:rPr>
  </w:style>
  <w:style w:type="paragraph" w:styleId="NormalWeb">
    <w:name w:val="Normal (Web)"/>
    <w:basedOn w:val="Normal"/>
    <w:rsid w:val="00785C9C"/>
    <w:pPr>
      <w:bidi w:val="0"/>
      <w:spacing w:after="136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qFormat/>
    <w:rsid w:val="00785C9C"/>
    <w:rPr>
      <w:b/>
      <w:bCs/>
    </w:rPr>
  </w:style>
  <w:style w:type="character" w:customStyle="1" w:styleId="divx11">
    <w:name w:val="divx11"/>
    <w:basedOn w:val="DefaultParagraphFont"/>
    <w:rsid w:val="00785C9C"/>
    <w:rPr>
      <w:color w:val="8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18C72-36F2-40D2-A528-6C66A220C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131</TotalTime>
  <Pages>7</Pages>
  <Words>1667</Words>
  <Characters>9508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আল্লাহর ওপর ঈমান</vt:lpstr>
      <vt:lpstr/>
    </vt:vector>
  </TitlesOfParts>
  <Company>islamhouse.com</Company>
  <LinksUpToDate>false</LinksUpToDate>
  <CharactersWithSpaces>11153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আল্লাহর ওপর ঈমান</dc:title>
  <dc:subject>আল্লাহর ওপর ঈমান</dc:subject>
  <dc:creator>সানাউল্লাহ নজির আহমদ</dc:creator>
  <cp:keywords>আল্লাহর ওপর ঈমান</cp:keywords>
  <dc:description>আল্লাহর ওপর ঈমান</dc:description>
  <cp:lastModifiedBy>Ahmed Qassem</cp:lastModifiedBy>
  <cp:revision>11</cp:revision>
  <cp:lastPrinted>2015-06-24T15:38:00Z</cp:lastPrinted>
  <dcterms:created xsi:type="dcterms:W3CDTF">2015-04-12T09:53:00Z</dcterms:created>
  <dcterms:modified xsi:type="dcterms:W3CDTF">2015-10-17T14:17:00Z</dcterms:modified>
</cp:coreProperties>
</file>